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629B" w:rsidRDefault="00825770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0DA6C2" wp14:editId="34C3463B">
                <wp:simplePos x="0" y="0"/>
                <wp:positionH relativeFrom="margin">
                  <wp:posOffset>-251460</wp:posOffset>
                </wp:positionH>
                <wp:positionV relativeFrom="paragraph">
                  <wp:posOffset>146685</wp:posOffset>
                </wp:positionV>
                <wp:extent cx="5772150" cy="4491355"/>
                <wp:effectExtent l="38100" t="38100" r="95250" b="99695"/>
                <wp:wrapNone/>
                <wp:docPr id="4" name="3 Marcador de texto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 bwMode="auto">
                        <a:xfrm>
                          <a:off x="0" y="0"/>
                          <a:ext cx="5772150" cy="449135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bg1">
                                <a:lumMod val="50000"/>
                              </a:schemeClr>
                            </a:gs>
                            <a:gs pos="35000">
                              <a:schemeClr val="bg1">
                                <a:lumMod val="85000"/>
                              </a:schemeClr>
                            </a:gs>
                            <a:gs pos="64000">
                              <a:schemeClr val="bg1">
                                <a:lumMod val="50000"/>
                              </a:schemeClr>
                            </a:gs>
                            <a:gs pos="100000">
                              <a:schemeClr val="bg1">
                                <a:lumMod val="85000"/>
                              </a:schemeClr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25770" w:rsidRPr="00825770" w:rsidRDefault="00825770" w:rsidP="00825770">
                            <w:pPr>
                              <w:pStyle w:val="NormalWeb"/>
                              <w:spacing w:before="67" w:after="0"/>
                              <w:jc w:val="center"/>
                              <w:textAlignment w:val="baseline"/>
                              <w:rPr>
                                <w:rFonts w:ascii="Neo Sans Std" w:hAnsi="Neo Sans Std" w:cstheme="minorBidi"/>
                                <w:b/>
                                <w:color w:val="000000" w:themeColor="text1"/>
                                <w:kern w:val="24"/>
                              </w:rPr>
                            </w:pPr>
                          </w:p>
                          <w:p w:rsidR="00825770" w:rsidRPr="00825770" w:rsidRDefault="00825770" w:rsidP="00825770">
                            <w:pPr>
                              <w:pStyle w:val="NormalWeb"/>
                              <w:spacing w:before="67" w:after="0"/>
                              <w:jc w:val="center"/>
                              <w:textAlignment w:val="baseline"/>
                              <w:rPr>
                                <w:rFonts w:ascii="Neo Sans Std" w:hAnsi="Neo Sans Std" w:cstheme="minorBidi"/>
                                <w:b/>
                                <w:color w:val="000000" w:themeColor="text1"/>
                                <w:kern w:val="24"/>
                              </w:rPr>
                            </w:pPr>
                            <w:r w:rsidRPr="00825770">
                              <w:rPr>
                                <w:rFonts w:ascii="Neo Sans Std" w:hAnsi="Neo Sans Std" w:cstheme="minorBidi"/>
                                <w:b/>
                                <w:color w:val="000000" w:themeColor="text1"/>
                                <w:kern w:val="24"/>
                              </w:rPr>
                              <w:t>¡Bienvenidos al Blog del Grupo de Hermanos de personas con Discapacidad Intelectual de la Fundación Juan XXIII Roncalli de Madrid!</w:t>
                            </w:r>
                          </w:p>
                          <w:p w:rsidR="00825770" w:rsidRPr="00825770" w:rsidRDefault="00825770" w:rsidP="00825770">
                            <w:pPr>
                              <w:pStyle w:val="NormalWeb"/>
                              <w:spacing w:before="67" w:after="0"/>
                              <w:jc w:val="both"/>
                              <w:textAlignment w:val="baseline"/>
                              <w:rPr>
                                <w:rFonts w:ascii="Neo Sans Std" w:hAnsi="Neo Sans Std" w:cstheme="minorBidi"/>
                                <w:color w:val="000000" w:themeColor="text1"/>
                                <w:kern w:val="24"/>
                              </w:rPr>
                            </w:pPr>
                          </w:p>
                          <w:p w:rsidR="00825770" w:rsidRPr="00825770" w:rsidRDefault="00825770" w:rsidP="00825770">
                            <w:pPr>
                              <w:pStyle w:val="NormalWeb"/>
                              <w:spacing w:before="67" w:after="0"/>
                              <w:ind w:firstLine="708"/>
                              <w:jc w:val="both"/>
                              <w:textAlignment w:val="baseline"/>
                              <w:rPr>
                                <w:rFonts w:ascii="Neo Sans Std" w:hAnsi="Neo Sans Std" w:cstheme="minorBidi"/>
                                <w:color w:val="000000" w:themeColor="text1"/>
                                <w:kern w:val="24"/>
                              </w:rPr>
                            </w:pPr>
                            <w:r w:rsidRPr="00825770">
                              <w:rPr>
                                <w:rFonts w:ascii="Neo Sans Std" w:hAnsi="Neo Sans Std" w:cstheme="minorBidi"/>
                                <w:color w:val="000000" w:themeColor="text1"/>
                                <w:kern w:val="24"/>
                              </w:rPr>
                              <w:t xml:space="preserve">Nuestro Grupo surgió en Junio del año 2013 con el apoyo de la Fundación Juan XXIII Roncalli y Plena Inclusión Madrid. El Grupo está formado por hermanos, primos y cuñados, que </w:t>
                            </w:r>
                            <w:r w:rsidRPr="00825770">
                              <w:rPr>
                                <w:rFonts w:ascii="Neo Sans Std" w:hAnsi="Neo Sans Std" w:cstheme="minorBidi"/>
                                <w:color w:val="000000" w:themeColor="text1"/>
                                <w:kern w:val="24"/>
                              </w:rPr>
                              <w:t>están</w:t>
                            </w:r>
                            <w:r w:rsidRPr="00825770">
                              <w:rPr>
                                <w:rFonts w:ascii="Neo Sans Std" w:hAnsi="Neo Sans Std" w:cstheme="minorBidi"/>
                                <w:color w:val="000000" w:themeColor="text1"/>
                                <w:kern w:val="24"/>
                              </w:rPr>
                              <w:t xml:space="preserve"> interesados en mejorar la calidad de vida de sus familiares. Por ello, nos reunimos con una frecuencia quincenal para debatir diferentes temas, realizar distintas actividades y plantearnos diversos objetivos. ¡Poco a poco os iremos mostrando todo aquello que hemos ido realizando desde que empezamos </w:t>
                            </w:r>
                            <w:proofErr w:type="gramStart"/>
                            <w:r w:rsidRPr="00825770">
                              <w:rPr>
                                <w:rFonts w:ascii="Neo Sans Std" w:hAnsi="Neo Sans Std" w:cstheme="minorBidi"/>
                                <w:color w:val="000000" w:themeColor="text1"/>
                                <w:kern w:val="24"/>
                              </w:rPr>
                              <w:t>este proyecto juntos</w:t>
                            </w:r>
                            <w:proofErr w:type="gramEnd"/>
                            <w:r w:rsidRPr="00825770">
                              <w:rPr>
                                <w:rFonts w:ascii="Neo Sans Std" w:hAnsi="Neo Sans Std" w:cstheme="minorBidi"/>
                                <w:color w:val="000000" w:themeColor="text1"/>
                                <w:kern w:val="24"/>
                              </w:rPr>
                              <w:t>!</w:t>
                            </w:r>
                          </w:p>
                          <w:p w:rsidR="004E2B09" w:rsidRPr="00825770" w:rsidRDefault="00825770" w:rsidP="00825770">
                            <w:pPr>
                              <w:pStyle w:val="NormalWeb"/>
                              <w:spacing w:before="67" w:beforeAutospacing="0" w:after="0" w:afterAutospacing="0"/>
                              <w:jc w:val="both"/>
                              <w:textAlignment w:val="baseline"/>
                              <w:rPr>
                                <w:rFonts w:ascii="Neo Sans Std" w:hAnsi="Neo Sans Std" w:cstheme="minorBidi"/>
                                <w:color w:val="000000" w:themeColor="text1"/>
                                <w:kern w:val="24"/>
                              </w:rPr>
                            </w:pPr>
                            <w:r w:rsidRPr="00825770">
                              <w:rPr>
                                <w:rFonts w:ascii="Neo Sans Std" w:hAnsi="Neo Sans Std" w:cstheme="minorBidi"/>
                                <w:color w:val="000000" w:themeColor="text1"/>
                                <w:kern w:val="24"/>
                              </w:rPr>
                              <w:t>Con este Blog, pretendemos acercar nuestra iniciativa y trabajo al resto de Hermanos de personas con Discapacidad Intelectual tanto de nuestra propia Fundación, como del resto de asociaciones de Madrid y del resto de Comunidades. Así, también, queremos acercarnos al resto de familiares y profesionales, ya que consideramos que trabajando en equipo podremos lograr importantes metas.</w:t>
                            </w:r>
                          </w:p>
                          <w:p w:rsidR="004E2B09" w:rsidRPr="00976C7B" w:rsidRDefault="004E2B09" w:rsidP="00976C7B">
                            <w:pPr>
                              <w:pStyle w:val="NormalWeb"/>
                              <w:spacing w:before="67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0DA6C2" id="3 Marcador de texto" o:spid="_x0000_s1026" style="position:absolute;margin-left:-19.8pt;margin-top:11.55pt;width:454.5pt;height:353.6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" fillcolor="#7f7f7f [1612]" stroked="f">
                <v:fill color2="#d8d8d8 [2732]" rotate="t" focusposition="1,1" focussize="" colors="0 #7f7f7f;22938f #d9d9d9;41943f #7f7f7f;1 #d9d9d9" focus="100%" type="gradientRadial"/>
                <v:shadow on="t" color="black" opacity="26214f" origin="-.5,-.5" offset=".74836mm,.74836mm"/>
                <v:path arrowok="t"/>
                <o:lock v:ext="edit" grouping="t"/>
                <v:textbox>
                  <w:txbxContent>
                    <w:p w:rsidR="00825770" w:rsidRPr="00825770" w:rsidRDefault="00825770" w:rsidP="00825770">
                      <w:pPr>
                        <w:pStyle w:val="NormalWeb"/>
                        <w:spacing w:before="67" w:after="0"/>
                        <w:jc w:val="center"/>
                        <w:textAlignment w:val="baseline"/>
                        <w:rPr>
                          <w:rFonts w:ascii="Neo Sans Std" w:hAnsi="Neo Sans Std" w:cstheme="minorBidi"/>
                          <w:b/>
                          <w:color w:val="000000" w:themeColor="text1"/>
                          <w:kern w:val="24"/>
                        </w:rPr>
                      </w:pPr>
                    </w:p>
                    <w:p w:rsidR="00825770" w:rsidRPr="00825770" w:rsidRDefault="00825770" w:rsidP="00825770">
                      <w:pPr>
                        <w:pStyle w:val="NormalWeb"/>
                        <w:spacing w:before="67" w:after="0"/>
                        <w:jc w:val="center"/>
                        <w:textAlignment w:val="baseline"/>
                        <w:rPr>
                          <w:rFonts w:ascii="Neo Sans Std" w:hAnsi="Neo Sans Std" w:cstheme="minorBidi"/>
                          <w:b/>
                          <w:color w:val="000000" w:themeColor="text1"/>
                          <w:kern w:val="24"/>
                        </w:rPr>
                      </w:pPr>
                      <w:r w:rsidRPr="00825770">
                        <w:rPr>
                          <w:rFonts w:ascii="Neo Sans Std" w:hAnsi="Neo Sans Std" w:cstheme="minorBidi"/>
                          <w:b/>
                          <w:color w:val="000000" w:themeColor="text1"/>
                          <w:kern w:val="24"/>
                        </w:rPr>
                        <w:t>¡Bienvenidos al Blog del Grupo de Hermanos de personas con Discapacidad Intelectual de la Fundación Juan XXIII Roncalli de Madrid!</w:t>
                      </w:r>
                    </w:p>
                    <w:p w:rsidR="00825770" w:rsidRPr="00825770" w:rsidRDefault="00825770" w:rsidP="00825770">
                      <w:pPr>
                        <w:pStyle w:val="NormalWeb"/>
                        <w:spacing w:before="67" w:after="0"/>
                        <w:jc w:val="both"/>
                        <w:textAlignment w:val="baseline"/>
                        <w:rPr>
                          <w:rFonts w:ascii="Neo Sans Std" w:hAnsi="Neo Sans Std" w:cstheme="minorBidi"/>
                          <w:color w:val="000000" w:themeColor="text1"/>
                          <w:kern w:val="24"/>
                        </w:rPr>
                      </w:pPr>
                    </w:p>
                    <w:p w:rsidR="00825770" w:rsidRPr="00825770" w:rsidRDefault="00825770" w:rsidP="00825770">
                      <w:pPr>
                        <w:pStyle w:val="NormalWeb"/>
                        <w:spacing w:before="67" w:after="0"/>
                        <w:ind w:firstLine="708"/>
                        <w:jc w:val="both"/>
                        <w:textAlignment w:val="baseline"/>
                        <w:rPr>
                          <w:rFonts w:ascii="Neo Sans Std" w:hAnsi="Neo Sans Std" w:cstheme="minorBidi"/>
                          <w:color w:val="000000" w:themeColor="text1"/>
                          <w:kern w:val="24"/>
                        </w:rPr>
                      </w:pPr>
                      <w:r w:rsidRPr="00825770">
                        <w:rPr>
                          <w:rFonts w:ascii="Neo Sans Std" w:hAnsi="Neo Sans Std" w:cstheme="minorBidi"/>
                          <w:color w:val="000000" w:themeColor="text1"/>
                          <w:kern w:val="24"/>
                        </w:rPr>
                        <w:t xml:space="preserve">Nuestro Grupo surgió en Junio del año 2013 con el apoyo de la Fundación Juan XXIII Roncalli y Plena Inclusión Madrid. El Grupo está formado por hermanos, primos y cuñados, que </w:t>
                      </w:r>
                      <w:r w:rsidRPr="00825770">
                        <w:rPr>
                          <w:rFonts w:ascii="Neo Sans Std" w:hAnsi="Neo Sans Std" w:cstheme="minorBidi"/>
                          <w:color w:val="000000" w:themeColor="text1"/>
                          <w:kern w:val="24"/>
                        </w:rPr>
                        <w:t>están</w:t>
                      </w:r>
                      <w:r w:rsidRPr="00825770">
                        <w:rPr>
                          <w:rFonts w:ascii="Neo Sans Std" w:hAnsi="Neo Sans Std" w:cstheme="minorBidi"/>
                          <w:color w:val="000000" w:themeColor="text1"/>
                          <w:kern w:val="24"/>
                        </w:rPr>
                        <w:t xml:space="preserve"> interesados en mejorar la calidad de vida de sus familiares. Por ello, nos reunimos con una frecuencia quincenal para debatir diferentes temas, realizar distintas actividades y plantearnos diversos objetivos. ¡Poco a poco os iremos mostrando todo aquello que hemos ido realizando desde que empezamos </w:t>
                      </w:r>
                      <w:proofErr w:type="gramStart"/>
                      <w:r w:rsidRPr="00825770">
                        <w:rPr>
                          <w:rFonts w:ascii="Neo Sans Std" w:hAnsi="Neo Sans Std" w:cstheme="minorBidi"/>
                          <w:color w:val="000000" w:themeColor="text1"/>
                          <w:kern w:val="24"/>
                        </w:rPr>
                        <w:t>este proyecto juntos</w:t>
                      </w:r>
                      <w:proofErr w:type="gramEnd"/>
                      <w:r w:rsidRPr="00825770">
                        <w:rPr>
                          <w:rFonts w:ascii="Neo Sans Std" w:hAnsi="Neo Sans Std" w:cstheme="minorBidi"/>
                          <w:color w:val="000000" w:themeColor="text1"/>
                          <w:kern w:val="24"/>
                        </w:rPr>
                        <w:t>!</w:t>
                      </w:r>
                    </w:p>
                    <w:p w:rsidR="004E2B09" w:rsidRPr="00825770" w:rsidRDefault="00825770" w:rsidP="00825770">
                      <w:pPr>
                        <w:pStyle w:val="NormalWeb"/>
                        <w:spacing w:before="67" w:beforeAutospacing="0" w:after="0" w:afterAutospacing="0"/>
                        <w:jc w:val="both"/>
                        <w:textAlignment w:val="baseline"/>
                        <w:rPr>
                          <w:rFonts w:ascii="Neo Sans Std" w:hAnsi="Neo Sans Std" w:cstheme="minorBidi"/>
                          <w:color w:val="000000" w:themeColor="text1"/>
                          <w:kern w:val="24"/>
                        </w:rPr>
                      </w:pPr>
                      <w:r w:rsidRPr="00825770">
                        <w:rPr>
                          <w:rFonts w:ascii="Neo Sans Std" w:hAnsi="Neo Sans Std" w:cstheme="minorBidi"/>
                          <w:color w:val="000000" w:themeColor="text1"/>
                          <w:kern w:val="24"/>
                        </w:rPr>
                        <w:t>Con este Blog, pretendemos acercar nuestra iniciativa y trabajo al resto de Hermanos de personas con Discapacidad Intelectual tanto de nuestra propia Fundación, como del resto de asociaciones de Madrid y del resto de Comunidades. Así, también, queremos acercarnos al resto de familiares y profesionales, ya que consideramos que trabajando en equipo podremos lograr importantes metas.</w:t>
                      </w:r>
                    </w:p>
                    <w:p w:rsidR="004E2B09" w:rsidRPr="00976C7B" w:rsidRDefault="004E2B09" w:rsidP="00976C7B">
                      <w:pPr>
                        <w:pStyle w:val="NormalWeb"/>
                        <w:spacing w:before="67" w:beforeAutospacing="0" w:after="0" w:afterAutospacing="0" w:line="360" w:lineRule="auto"/>
                        <w:jc w:val="center"/>
                        <w:textAlignment w:val="baseline"/>
                        <w:rPr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4E2B09" w:rsidRDefault="004E2B09"/>
    <w:p w:rsidR="001F7E10" w:rsidRPr="001F7E10" w:rsidRDefault="001F7E10">
      <w:pPr>
        <w:rPr>
          <w:color w:val="767171" w:themeColor="background2" w:themeShade="80"/>
        </w:rPr>
      </w:pPr>
    </w:p>
    <w:p w:rsidR="004855D6" w:rsidRDefault="00976C7B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05672E" wp14:editId="38542940">
                <wp:simplePos x="0" y="0"/>
                <wp:positionH relativeFrom="column">
                  <wp:posOffset>-504190</wp:posOffset>
                </wp:positionH>
                <wp:positionV relativeFrom="paragraph">
                  <wp:posOffset>3893397</wp:posOffset>
                </wp:positionV>
                <wp:extent cx="6175023" cy="1794933"/>
                <wp:effectExtent l="0" t="0" r="0" b="0"/>
                <wp:wrapNone/>
                <wp:docPr id="19458" name="1 Título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 bwMode="auto">
                        <a:xfrm>
                          <a:off x="0" y="0"/>
                          <a:ext cx="6175023" cy="17949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2B09" w:rsidRPr="00976C7B" w:rsidRDefault="004E2B09" w:rsidP="00976C7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05672E" id="1 Título" o:spid="_x0000_s1027" style="position:absolute;margin-left:-39.7pt;margin-top:306.55pt;width:486.2pt;height:14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" filled="f" stroked="f">
                <v:path arrowok="t"/>
                <o:lock v:ext="edit" grouping="t"/>
                <v:textbox>
                  <w:txbxContent>
                    <w:p w:rsidR="004E2B09" w:rsidRPr="00976C7B" w:rsidRDefault="004E2B09" w:rsidP="00976C7B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855D6" w:rsidRPr="004855D6" w:rsidRDefault="004855D6" w:rsidP="004855D6"/>
    <w:p w:rsidR="004855D6" w:rsidRPr="004855D6" w:rsidRDefault="004855D6" w:rsidP="004855D6"/>
    <w:p w:rsidR="004855D6" w:rsidRPr="004855D6" w:rsidRDefault="004855D6" w:rsidP="004855D6"/>
    <w:p w:rsidR="004855D6" w:rsidRPr="004855D6" w:rsidRDefault="004855D6" w:rsidP="004855D6"/>
    <w:p w:rsidR="004855D6" w:rsidRPr="004855D6" w:rsidRDefault="004855D6" w:rsidP="004855D6"/>
    <w:p w:rsidR="004855D6" w:rsidRPr="004855D6" w:rsidRDefault="004855D6" w:rsidP="004855D6"/>
    <w:p w:rsidR="004855D6" w:rsidRPr="004855D6" w:rsidRDefault="004855D6" w:rsidP="004855D6"/>
    <w:p w:rsidR="004855D6" w:rsidRPr="004855D6" w:rsidRDefault="004855D6" w:rsidP="004855D6"/>
    <w:p w:rsidR="004855D6" w:rsidRPr="004855D6" w:rsidRDefault="004855D6" w:rsidP="004855D6"/>
    <w:p w:rsidR="004855D6" w:rsidRPr="004855D6" w:rsidRDefault="004855D6" w:rsidP="004855D6"/>
    <w:p w:rsidR="004855D6" w:rsidRPr="004855D6" w:rsidRDefault="004855D6" w:rsidP="004855D6"/>
    <w:p w:rsidR="004855D6" w:rsidRPr="004855D6" w:rsidRDefault="004855D6" w:rsidP="004855D6"/>
    <w:p w:rsidR="004855D6" w:rsidRPr="004855D6" w:rsidRDefault="004855D6" w:rsidP="004855D6"/>
    <w:p w:rsidR="004855D6" w:rsidRPr="004855D6" w:rsidRDefault="00825770" w:rsidP="004855D6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E9D5E5" wp14:editId="31BFA61B">
                <wp:simplePos x="0" y="0"/>
                <wp:positionH relativeFrom="margin">
                  <wp:align>center</wp:align>
                </wp:positionH>
                <wp:positionV relativeFrom="paragraph">
                  <wp:posOffset>92075</wp:posOffset>
                </wp:positionV>
                <wp:extent cx="4628445" cy="948196"/>
                <wp:effectExtent l="0" t="0" r="20320" b="2349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8445" cy="948196"/>
                        </a:xfrm>
                        <a:prstGeom prst="rect">
                          <a:avLst/>
                        </a:prstGeom>
                        <a:solidFill>
                          <a:srgbClr val="D57B2F"/>
                        </a:solidFill>
                        <a:ln>
                          <a:solidFill>
                            <a:srgbClr val="994E2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5770" w:rsidRDefault="004E2B09" w:rsidP="0082577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Neo Sans Std Medium" w:eastAsiaTheme="majorEastAsia" w:hAnsi="Neo Sans Std Medium" w:cstheme="majorBidi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4855D6">
                              <w:rPr>
                                <w:rFonts w:ascii="Neo Sans Std Medium" w:eastAsiaTheme="majorEastAsia" w:hAnsi="Neo Sans Std Medium" w:cstheme="majorBidi"/>
                                <w:kern w:val="24"/>
                                <w:sz w:val="32"/>
                                <w:szCs w:val="32"/>
                              </w:rPr>
                              <w:t>C</w:t>
                            </w:r>
                            <w:r w:rsidR="00825770">
                              <w:rPr>
                                <w:rFonts w:ascii="Neo Sans Std Medium" w:eastAsiaTheme="majorEastAsia" w:hAnsi="Neo Sans Std Medium" w:cstheme="majorBidi"/>
                                <w:kern w:val="24"/>
                                <w:sz w:val="32"/>
                                <w:szCs w:val="32"/>
                              </w:rPr>
                              <w:t xml:space="preserve">onócenos en: </w:t>
                            </w:r>
                          </w:p>
                          <w:p w:rsidR="004E2B09" w:rsidRDefault="00825770" w:rsidP="004855D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8"/>
                                <w:szCs w:val="28"/>
                              </w:rPr>
                            </w:pPr>
                            <w:hyperlink r:id="rId7" w:history="1">
                              <w:r w:rsidRPr="008E6777">
                                <w:rPr>
                                  <w:rStyle w:val="Hipervnculo"/>
                                  <w:sz w:val="28"/>
                                  <w:szCs w:val="28"/>
                                </w:rPr>
                                <w:t>http://www.grupodehermanosjuan23roncalli.blogspot.com.es/</w:t>
                              </w:r>
                            </w:hyperlink>
                          </w:p>
                          <w:p w:rsidR="00825770" w:rsidRPr="00825770" w:rsidRDefault="00825770" w:rsidP="004855D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E9D5E5" id="Rectángulo 2" o:spid="_x0000_s1028" style="position:absolute;margin-left:0;margin-top:7.25pt;width:364.45pt;height:74.6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" fillcolor="#d57b2f" strokecolor="#994e21" strokeweight="1pt">
                <v:textbox>
                  <w:txbxContent>
                    <w:p w:rsidR="00825770" w:rsidRDefault="004E2B09" w:rsidP="00825770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Neo Sans Std Medium" w:eastAsiaTheme="majorEastAsia" w:hAnsi="Neo Sans Std Medium" w:cstheme="majorBidi"/>
                          <w:kern w:val="24"/>
                          <w:sz w:val="32"/>
                          <w:szCs w:val="32"/>
                        </w:rPr>
                      </w:pPr>
                      <w:r w:rsidRPr="004855D6">
                        <w:rPr>
                          <w:rFonts w:ascii="Neo Sans Std Medium" w:eastAsiaTheme="majorEastAsia" w:hAnsi="Neo Sans Std Medium" w:cstheme="majorBidi"/>
                          <w:kern w:val="24"/>
                          <w:sz w:val="32"/>
                          <w:szCs w:val="32"/>
                        </w:rPr>
                        <w:t>C</w:t>
                      </w:r>
                      <w:r w:rsidR="00825770">
                        <w:rPr>
                          <w:rFonts w:ascii="Neo Sans Std Medium" w:eastAsiaTheme="majorEastAsia" w:hAnsi="Neo Sans Std Medium" w:cstheme="majorBidi"/>
                          <w:kern w:val="24"/>
                          <w:sz w:val="32"/>
                          <w:szCs w:val="32"/>
                        </w:rPr>
                        <w:t xml:space="preserve">onócenos en: </w:t>
                      </w:r>
                    </w:p>
                    <w:p w:rsidR="004E2B09" w:rsidRDefault="00825770" w:rsidP="004855D6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8"/>
                          <w:szCs w:val="28"/>
                        </w:rPr>
                      </w:pPr>
                      <w:hyperlink r:id="rId8" w:history="1">
                        <w:r w:rsidRPr="008E6777">
                          <w:rPr>
                            <w:rStyle w:val="Hipervnculo"/>
                            <w:sz w:val="28"/>
                            <w:szCs w:val="28"/>
                          </w:rPr>
                          <w:t>http://www.grupodehermanosjuan23roncalli.blogspot.com.es/</w:t>
                        </w:r>
                      </w:hyperlink>
                    </w:p>
                    <w:p w:rsidR="00825770" w:rsidRPr="00825770" w:rsidRDefault="00825770" w:rsidP="004855D6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4855D6" w:rsidRPr="004855D6" w:rsidRDefault="004855D6" w:rsidP="004855D6"/>
    <w:p w:rsidR="004855D6" w:rsidRPr="004855D6" w:rsidRDefault="004855D6" w:rsidP="004855D6"/>
    <w:p w:rsidR="004855D6" w:rsidRDefault="004855D6" w:rsidP="00825770"/>
    <w:p w:rsidR="004855D6" w:rsidRDefault="00825770" w:rsidP="004855D6">
      <w:pPr>
        <w:tabs>
          <w:tab w:val="left" w:pos="2631"/>
        </w:tabs>
      </w:pPr>
      <w:bookmarkStart w:id="0" w:name="_GoBack"/>
      <w:r>
        <w:rPr>
          <w:noProof/>
          <w:lang w:eastAsia="es-ES"/>
        </w:rPr>
        <w:drawing>
          <wp:anchor distT="0" distB="0" distL="114300" distR="114300" simplePos="0" relativeHeight="251663360" behindDoc="0" locked="0" layoutInCell="1" allowOverlap="1" wp14:anchorId="279F8B99" wp14:editId="2EBB28E7">
            <wp:simplePos x="0" y="0"/>
            <wp:positionH relativeFrom="column">
              <wp:posOffset>1282065</wp:posOffset>
            </wp:positionH>
            <wp:positionV relativeFrom="paragraph">
              <wp:posOffset>207010</wp:posOffset>
            </wp:positionV>
            <wp:extent cx="2971800" cy="2228850"/>
            <wp:effectExtent l="0" t="0" r="0" b="0"/>
            <wp:wrapTopAndBottom/>
            <wp:docPr id="23" name="Imagen 23" descr="http://1.bp.blogspot.com/-D3-tk7IkUEw/VaPAby1RWxI/AAAAAAAAAHc/cPKxgi3i68k/s1600/IMG_97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.bp.blogspot.com/-D3-tk7IkUEw/VaPAby1RWxI/AAAAAAAAAHc/cPKxgi3i68k/s1600/IMG_977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4855D6" w:rsidSect="001F7E10">
      <w:headerReference w:type="default" r:id="rId10"/>
      <w:footerReference w:type="default" r:id="rId11"/>
      <w:pgSz w:w="11906" w:h="16838"/>
      <w:pgMar w:top="1417" w:right="1701" w:bottom="1417" w:left="1701" w:header="158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166A" w:rsidRDefault="0011166A" w:rsidP="000511F3">
      <w:pPr>
        <w:spacing w:after="0" w:line="240" w:lineRule="auto"/>
      </w:pPr>
      <w:r>
        <w:separator/>
      </w:r>
    </w:p>
  </w:endnote>
  <w:endnote w:type="continuationSeparator" w:id="0">
    <w:p w:rsidR="0011166A" w:rsidRDefault="0011166A" w:rsidP="00051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Goth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Neo Sans Std">
    <w:panose1 w:val="00000000000000000000"/>
    <w:charset w:val="00"/>
    <w:family w:val="swiss"/>
    <w:notTrueType/>
    <w:pitch w:val="variable"/>
    <w:sig w:usb0="800000AF" w:usb1="5000205B" w:usb2="00000000" w:usb3="00000000" w:csb0="00000001" w:csb1="00000000"/>
  </w:font>
  <w:font w:name="Neo Sans Std Medium">
    <w:panose1 w:val="00000000000000000000"/>
    <w:charset w:val="00"/>
    <w:family w:val="swiss"/>
    <w:notTrueType/>
    <w:pitch w:val="variable"/>
    <w:sig w:usb0="800000AF" w:usb1="5000205B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2B09" w:rsidRDefault="004E2B09">
    <w:pPr>
      <w:pStyle w:val="Piedepgina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136BE32E" wp14:editId="2CF70632">
              <wp:simplePos x="0" y="0"/>
              <wp:positionH relativeFrom="column">
                <wp:posOffset>4401455</wp:posOffset>
              </wp:positionH>
              <wp:positionV relativeFrom="paragraph">
                <wp:posOffset>-74930</wp:posOffset>
              </wp:positionV>
              <wp:extent cx="1924833" cy="693107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833" cy="69310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E2B09" w:rsidRPr="00690983" w:rsidRDefault="004E2B09" w:rsidP="000511F3">
                          <w:pPr>
                            <w:spacing w:after="0"/>
                            <w:rPr>
                              <w:rFonts w:ascii="Neo Sans Std" w:hAnsi="Neo Sans Std"/>
                              <w:color w:val="767171" w:themeColor="background2" w:themeShade="80"/>
                              <w:sz w:val="14"/>
                            </w:rPr>
                          </w:pPr>
                          <w:r w:rsidRPr="00690983">
                            <w:rPr>
                              <w:rFonts w:ascii="Neo Sans Std" w:hAnsi="Neo Sans Std"/>
                              <w:color w:val="767171" w:themeColor="background2" w:themeShade="80"/>
                              <w:sz w:val="14"/>
                            </w:rPr>
                            <w:t>CIF.: G-78280880</w:t>
                          </w:r>
                        </w:p>
                        <w:p w:rsidR="004E2B09" w:rsidRPr="00690983" w:rsidRDefault="004E2B09" w:rsidP="000511F3">
                          <w:pPr>
                            <w:spacing w:after="0"/>
                            <w:rPr>
                              <w:rFonts w:ascii="Neo Sans Std" w:hAnsi="Neo Sans Std"/>
                              <w:color w:val="767171" w:themeColor="background2" w:themeShade="80"/>
                              <w:sz w:val="14"/>
                            </w:rPr>
                          </w:pPr>
                          <w:r w:rsidRPr="00690983">
                            <w:rPr>
                              <w:rFonts w:ascii="Neo Sans Std" w:hAnsi="Neo Sans Std"/>
                              <w:color w:val="767171" w:themeColor="background2" w:themeShade="80"/>
                              <w:sz w:val="14"/>
                            </w:rPr>
                            <w:t>Avda. Gran Vía del Este, 1</w:t>
                          </w:r>
                        </w:p>
                        <w:p w:rsidR="004E2B09" w:rsidRPr="00690983" w:rsidRDefault="004E2B09" w:rsidP="000511F3">
                          <w:pPr>
                            <w:spacing w:after="0"/>
                            <w:rPr>
                              <w:rFonts w:ascii="Neo Sans Std" w:hAnsi="Neo Sans Std"/>
                              <w:color w:val="767171" w:themeColor="background2" w:themeShade="80"/>
                              <w:sz w:val="14"/>
                            </w:rPr>
                          </w:pPr>
                          <w:r w:rsidRPr="00690983">
                            <w:rPr>
                              <w:rFonts w:ascii="Neo Sans Std" w:hAnsi="Neo Sans Std"/>
                              <w:color w:val="767171" w:themeColor="background2" w:themeShade="80"/>
                              <w:sz w:val="14"/>
                            </w:rPr>
                            <w:t>28032 Madrid – España</w:t>
                          </w:r>
                        </w:p>
                        <w:p w:rsidR="004E2B09" w:rsidRPr="00690983" w:rsidRDefault="004E2B09" w:rsidP="000511F3">
                          <w:pPr>
                            <w:spacing w:after="0"/>
                            <w:rPr>
                              <w:rFonts w:ascii="Neo Sans Std" w:hAnsi="Neo Sans Std"/>
                              <w:color w:val="767171" w:themeColor="background2" w:themeShade="80"/>
                              <w:sz w:val="14"/>
                            </w:rPr>
                          </w:pPr>
                          <w:r w:rsidRPr="00690983">
                            <w:rPr>
                              <w:rFonts w:ascii="Neo Sans Std" w:hAnsi="Neo Sans Std"/>
                              <w:color w:val="767171" w:themeColor="background2" w:themeShade="80"/>
                              <w:sz w:val="14"/>
                            </w:rPr>
                            <w:t>Tel. +34  91  413  73  49</w:t>
                          </w:r>
                        </w:p>
                        <w:p w:rsidR="004E2B09" w:rsidRPr="00690983" w:rsidRDefault="004E2B09" w:rsidP="000511F3">
                          <w:pPr>
                            <w:spacing w:after="0"/>
                            <w:rPr>
                              <w:rFonts w:ascii="Neo Sans Std Medium" w:hAnsi="Neo Sans Std Medium"/>
                              <w:color w:val="D57B2F"/>
                              <w:sz w:val="14"/>
                            </w:rPr>
                          </w:pPr>
                          <w:proofErr w:type="gramStart"/>
                          <w:r w:rsidRPr="00690983">
                            <w:rPr>
                              <w:rFonts w:ascii="Neo Sans Std Medium" w:hAnsi="Neo Sans Std Medium"/>
                              <w:color w:val="D57B2F"/>
                              <w:sz w:val="14"/>
                            </w:rPr>
                            <w:t>w</w:t>
                          </w:r>
                          <w:proofErr w:type="gramEnd"/>
                          <w:r w:rsidRPr="00690983">
                            <w:rPr>
                              <w:rFonts w:ascii="Neo Sans Std Medium" w:hAnsi="Neo Sans Std Medium"/>
                              <w:color w:val="D57B2F"/>
                              <w:sz w:val="14"/>
                            </w:rPr>
                            <w:t xml:space="preserve"> </w:t>
                          </w:r>
                          <w:proofErr w:type="spellStart"/>
                          <w:r w:rsidRPr="00690983">
                            <w:rPr>
                              <w:rFonts w:ascii="Neo Sans Std Medium" w:hAnsi="Neo Sans Std Medium"/>
                              <w:color w:val="D57B2F"/>
                              <w:sz w:val="14"/>
                            </w:rPr>
                            <w:t>w</w:t>
                          </w:r>
                          <w:proofErr w:type="spellEnd"/>
                          <w:r w:rsidRPr="00690983">
                            <w:rPr>
                              <w:rFonts w:ascii="Neo Sans Std Medium" w:hAnsi="Neo Sans Std Medium"/>
                              <w:color w:val="D57B2F"/>
                              <w:sz w:val="14"/>
                            </w:rPr>
                            <w:t xml:space="preserve"> </w:t>
                          </w:r>
                          <w:proofErr w:type="spellStart"/>
                          <w:r w:rsidRPr="00690983">
                            <w:rPr>
                              <w:rFonts w:ascii="Neo Sans Std Medium" w:hAnsi="Neo Sans Std Medium"/>
                              <w:color w:val="D57B2F"/>
                              <w:sz w:val="14"/>
                            </w:rPr>
                            <w:t>w</w:t>
                          </w:r>
                          <w:proofErr w:type="spellEnd"/>
                          <w:r w:rsidRPr="00690983">
                            <w:rPr>
                              <w:rFonts w:ascii="Neo Sans Std Medium" w:hAnsi="Neo Sans Std Medium"/>
                              <w:color w:val="D57B2F"/>
                              <w:sz w:val="14"/>
                            </w:rPr>
                            <w:t xml:space="preserve"> . </w:t>
                          </w:r>
                          <w:proofErr w:type="gramStart"/>
                          <w:r w:rsidRPr="00690983">
                            <w:rPr>
                              <w:rFonts w:ascii="Neo Sans Std Medium" w:hAnsi="Neo Sans Std Medium"/>
                              <w:color w:val="D57B2F"/>
                              <w:sz w:val="14"/>
                            </w:rPr>
                            <w:t>f</w:t>
                          </w:r>
                          <w:proofErr w:type="gramEnd"/>
                          <w:r w:rsidRPr="00690983">
                            <w:rPr>
                              <w:rFonts w:ascii="Neo Sans Std Medium" w:hAnsi="Neo Sans Std Medium"/>
                              <w:color w:val="D57B2F"/>
                              <w:sz w:val="14"/>
                            </w:rPr>
                            <w:t xml:space="preserve"> u n d a c i o n j u a n x </w:t>
                          </w:r>
                          <w:proofErr w:type="spellStart"/>
                          <w:r w:rsidRPr="00690983">
                            <w:rPr>
                              <w:rFonts w:ascii="Neo Sans Std Medium" w:hAnsi="Neo Sans Std Medium"/>
                              <w:color w:val="D57B2F"/>
                              <w:sz w:val="14"/>
                            </w:rPr>
                            <w:t>x</w:t>
                          </w:r>
                          <w:proofErr w:type="spellEnd"/>
                          <w:r w:rsidRPr="00690983">
                            <w:rPr>
                              <w:rFonts w:ascii="Neo Sans Std Medium" w:hAnsi="Neo Sans Std Medium"/>
                              <w:color w:val="D57B2F"/>
                              <w:sz w:val="14"/>
                            </w:rPr>
                            <w:t xml:space="preserve"> i </w:t>
                          </w:r>
                          <w:proofErr w:type="spellStart"/>
                          <w:r w:rsidRPr="00690983">
                            <w:rPr>
                              <w:rFonts w:ascii="Neo Sans Std Medium" w:hAnsi="Neo Sans Std Medium"/>
                              <w:color w:val="D57B2F"/>
                              <w:sz w:val="14"/>
                            </w:rPr>
                            <w:t>i</w:t>
                          </w:r>
                          <w:proofErr w:type="spellEnd"/>
                          <w:r w:rsidRPr="00690983">
                            <w:rPr>
                              <w:rFonts w:ascii="Neo Sans Std Medium" w:hAnsi="Neo Sans Std Medium"/>
                              <w:color w:val="D57B2F"/>
                              <w:sz w:val="14"/>
                            </w:rPr>
                            <w:t xml:space="preserve"> </w:t>
                          </w:r>
                          <w:proofErr w:type="spellStart"/>
                          <w:r w:rsidRPr="00690983">
                            <w:rPr>
                              <w:rFonts w:ascii="Neo Sans Std Medium" w:hAnsi="Neo Sans Std Medium"/>
                              <w:color w:val="D57B2F"/>
                              <w:sz w:val="14"/>
                            </w:rPr>
                            <w:t>i</w:t>
                          </w:r>
                          <w:proofErr w:type="spellEnd"/>
                          <w:r w:rsidRPr="00690983">
                            <w:rPr>
                              <w:rFonts w:ascii="Neo Sans Std Medium" w:hAnsi="Neo Sans Std Medium"/>
                              <w:color w:val="D57B2F"/>
                              <w:sz w:val="14"/>
                            </w:rPr>
                            <w:t xml:space="preserve"> . </w:t>
                          </w:r>
                          <w:proofErr w:type="gramStart"/>
                          <w:r w:rsidRPr="00690983">
                            <w:rPr>
                              <w:rFonts w:ascii="Neo Sans Std Medium" w:hAnsi="Neo Sans Std Medium"/>
                              <w:color w:val="D57B2F"/>
                              <w:sz w:val="14"/>
                            </w:rPr>
                            <w:t>o</w:t>
                          </w:r>
                          <w:proofErr w:type="gramEnd"/>
                          <w:r w:rsidRPr="00690983">
                            <w:rPr>
                              <w:rFonts w:ascii="Neo Sans Std Medium" w:hAnsi="Neo Sans Std Medium"/>
                              <w:color w:val="D57B2F"/>
                              <w:sz w:val="14"/>
                            </w:rPr>
                            <w:t xml:space="preserve"> r 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6BE32E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9" type="#_x0000_t202" style="position:absolute;margin-left:346.55pt;margin-top:-5.9pt;width:151.55pt;height:54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" filled="f" stroked="f">
              <v:textbox>
                <w:txbxContent>
                  <w:p w:rsidR="004E2B09" w:rsidRPr="00690983" w:rsidRDefault="004E2B09" w:rsidP="000511F3">
                    <w:pPr>
                      <w:spacing w:after="0"/>
                      <w:rPr>
                        <w:rFonts w:ascii="Neo Sans Std" w:hAnsi="Neo Sans Std"/>
                        <w:color w:val="767171" w:themeColor="background2" w:themeShade="80"/>
                        <w:sz w:val="14"/>
                      </w:rPr>
                    </w:pPr>
                    <w:r w:rsidRPr="00690983">
                      <w:rPr>
                        <w:rFonts w:ascii="Neo Sans Std" w:hAnsi="Neo Sans Std"/>
                        <w:color w:val="767171" w:themeColor="background2" w:themeShade="80"/>
                        <w:sz w:val="14"/>
                      </w:rPr>
                      <w:t>CIF.: G-78280880</w:t>
                    </w:r>
                  </w:p>
                  <w:p w:rsidR="004E2B09" w:rsidRPr="00690983" w:rsidRDefault="004E2B09" w:rsidP="000511F3">
                    <w:pPr>
                      <w:spacing w:after="0"/>
                      <w:rPr>
                        <w:rFonts w:ascii="Neo Sans Std" w:hAnsi="Neo Sans Std"/>
                        <w:color w:val="767171" w:themeColor="background2" w:themeShade="80"/>
                        <w:sz w:val="14"/>
                      </w:rPr>
                    </w:pPr>
                    <w:r w:rsidRPr="00690983">
                      <w:rPr>
                        <w:rFonts w:ascii="Neo Sans Std" w:hAnsi="Neo Sans Std"/>
                        <w:color w:val="767171" w:themeColor="background2" w:themeShade="80"/>
                        <w:sz w:val="14"/>
                      </w:rPr>
                      <w:t>Avda. Gran Vía del Este, 1</w:t>
                    </w:r>
                  </w:p>
                  <w:p w:rsidR="004E2B09" w:rsidRPr="00690983" w:rsidRDefault="004E2B09" w:rsidP="000511F3">
                    <w:pPr>
                      <w:spacing w:after="0"/>
                      <w:rPr>
                        <w:rFonts w:ascii="Neo Sans Std" w:hAnsi="Neo Sans Std"/>
                        <w:color w:val="767171" w:themeColor="background2" w:themeShade="80"/>
                        <w:sz w:val="14"/>
                      </w:rPr>
                    </w:pPr>
                    <w:r w:rsidRPr="00690983">
                      <w:rPr>
                        <w:rFonts w:ascii="Neo Sans Std" w:hAnsi="Neo Sans Std"/>
                        <w:color w:val="767171" w:themeColor="background2" w:themeShade="80"/>
                        <w:sz w:val="14"/>
                      </w:rPr>
                      <w:t>28032 Madrid – España</w:t>
                    </w:r>
                  </w:p>
                  <w:p w:rsidR="004E2B09" w:rsidRPr="00690983" w:rsidRDefault="004E2B09" w:rsidP="000511F3">
                    <w:pPr>
                      <w:spacing w:after="0"/>
                      <w:rPr>
                        <w:rFonts w:ascii="Neo Sans Std" w:hAnsi="Neo Sans Std"/>
                        <w:color w:val="767171" w:themeColor="background2" w:themeShade="80"/>
                        <w:sz w:val="14"/>
                      </w:rPr>
                    </w:pPr>
                    <w:r w:rsidRPr="00690983">
                      <w:rPr>
                        <w:rFonts w:ascii="Neo Sans Std" w:hAnsi="Neo Sans Std"/>
                        <w:color w:val="767171" w:themeColor="background2" w:themeShade="80"/>
                        <w:sz w:val="14"/>
                      </w:rPr>
                      <w:t>Tel. +34  91  413  73  49</w:t>
                    </w:r>
                  </w:p>
                  <w:p w:rsidR="004E2B09" w:rsidRPr="00690983" w:rsidRDefault="004E2B09" w:rsidP="000511F3">
                    <w:pPr>
                      <w:spacing w:after="0"/>
                      <w:rPr>
                        <w:rFonts w:ascii="Neo Sans Std Medium" w:hAnsi="Neo Sans Std Medium"/>
                        <w:color w:val="D57B2F"/>
                        <w:sz w:val="14"/>
                      </w:rPr>
                    </w:pPr>
                    <w:proofErr w:type="gramStart"/>
                    <w:r w:rsidRPr="00690983">
                      <w:rPr>
                        <w:rFonts w:ascii="Neo Sans Std Medium" w:hAnsi="Neo Sans Std Medium"/>
                        <w:color w:val="D57B2F"/>
                        <w:sz w:val="14"/>
                      </w:rPr>
                      <w:t>w</w:t>
                    </w:r>
                    <w:proofErr w:type="gramEnd"/>
                    <w:r w:rsidRPr="00690983">
                      <w:rPr>
                        <w:rFonts w:ascii="Neo Sans Std Medium" w:hAnsi="Neo Sans Std Medium"/>
                        <w:color w:val="D57B2F"/>
                        <w:sz w:val="14"/>
                      </w:rPr>
                      <w:t xml:space="preserve"> </w:t>
                    </w:r>
                    <w:proofErr w:type="spellStart"/>
                    <w:r w:rsidRPr="00690983">
                      <w:rPr>
                        <w:rFonts w:ascii="Neo Sans Std Medium" w:hAnsi="Neo Sans Std Medium"/>
                        <w:color w:val="D57B2F"/>
                        <w:sz w:val="14"/>
                      </w:rPr>
                      <w:t>w</w:t>
                    </w:r>
                    <w:proofErr w:type="spellEnd"/>
                    <w:r w:rsidRPr="00690983">
                      <w:rPr>
                        <w:rFonts w:ascii="Neo Sans Std Medium" w:hAnsi="Neo Sans Std Medium"/>
                        <w:color w:val="D57B2F"/>
                        <w:sz w:val="14"/>
                      </w:rPr>
                      <w:t xml:space="preserve"> </w:t>
                    </w:r>
                    <w:proofErr w:type="spellStart"/>
                    <w:r w:rsidRPr="00690983">
                      <w:rPr>
                        <w:rFonts w:ascii="Neo Sans Std Medium" w:hAnsi="Neo Sans Std Medium"/>
                        <w:color w:val="D57B2F"/>
                        <w:sz w:val="14"/>
                      </w:rPr>
                      <w:t>w</w:t>
                    </w:r>
                    <w:proofErr w:type="spellEnd"/>
                    <w:r w:rsidRPr="00690983">
                      <w:rPr>
                        <w:rFonts w:ascii="Neo Sans Std Medium" w:hAnsi="Neo Sans Std Medium"/>
                        <w:color w:val="D57B2F"/>
                        <w:sz w:val="14"/>
                      </w:rPr>
                      <w:t xml:space="preserve"> . </w:t>
                    </w:r>
                    <w:proofErr w:type="gramStart"/>
                    <w:r w:rsidRPr="00690983">
                      <w:rPr>
                        <w:rFonts w:ascii="Neo Sans Std Medium" w:hAnsi="Neo Sans Std Medium"/>
                        <w:color w:val="D57B2F"/>
                        <w:sz w:val="14"/>
                      </w:rPr>
                      <w:t>f</w:t>
                    </w:r>
                    <w:proofErr w:type="gramEnd"/>
                    <w:r w:rsidRPr="00690983">
                      <w:rPr>
                        <w:rFonts w:ascii="Neo Sans Std Medium" w:hAnsi="Neo Sans Std Medium"/>
                        <w:color w:val="D57B2F"/>
                        <w:sz w:val="14"/>
                      </w:rPr>
                      <w:t xml:space="preserve"> u n d a c i o n j u a n x </w:t>
                    </w:r>
                    <w:proofErr w:type="spellStart"/>
                    <w:r w:rsidRPr="00690983">
                      <w:rPr>
                        <w:rFonts w:ascii="Neo Sans Std Medium" w:hAnsi="Neo Sans Std Medium"/>
                        <w:color w:val="D57B2F"/>
                        <w:sz w:val="14"/>
                      </w:rPr>
                      <w:t>x</w:t>
                    </w:r>
                    <w:proofErr w:type="spellEnd"/>
                    <w:r w:rsidRPr="00690983">
                      <w:rPr>
                        <w:rFonts w:ascii="Neo Sans Std Medium" w:hAnsi="Neo Sans Std Medium"/>
                        <w:color w:val="D57B2F"/>
                        <w:sz w:val="14"/>
                      </w:rPr>
                      <w:t xml:space="preserve"> i </w:t>
                    </w:r>
                    <w:proofErr w:type="spellStart"/>
                    <w:r w:rsidRPr="00690983">
                      <w:rPr>
                        <w:rFonts w:ascii="Neo Sans Std Medium" w:hAnsi="Neo Sans Std Medium"/>
                        <w:color w:val="D57B2F"/>
                        <w:sz w:val="14"/>
                      </w:rPr>
                      <w:t>i</w:t>
                    </w:r>
                    <w:proofErr w:type="spellEnd"/>
                    <w:r w:rsidRPr="00690983">
                      <w:rPr>
                        <w:rFonts w:ascii="Neo Sans Std Medium" w:hAnsi="Neo Sans Std Medium"/>
                        <w:color w:val="D57B2F"/>
                        <w:sz w:val="14"/>
                      </w:rPr>
                      <w:t xml:space="preserve"> </w:t>
                    </w:r>
                    <w:proofErr w:type="spellStart"/>
                    <w:r w:rsidRPr="00690983">
                      <w:rPr>
                        <w:rFonts w:ascii="Neo Sans Std Medium" w:hAnsi="Neo Sans Std Medium"/>
                        <w:color w:val="D57B2F"/>
                        <w:sz w:val="14"/>
                      </w:rPr>
                      <w:t>i</w:t>
                    </w:r>
                    <w:proofErr w:type="spellEnd"/>
                    <w:r w:rsidRPr="00690983">
                      <w:rPr>
                        <w:rFonts w:ascii="Neo Sans Std Medium" w:hAnsi="Neo Sans Std Medium"/>
                        <w:color w:val="D57B2F"/>
                        <w:sz w:val="14"/>
                      </w:rPr>
                      <w:t xml:space="preserve"> . </w:t>
                    </w:r>
                    <w:proofErr w:type="gramStart"/>
                    <w:r w:rsidRPr="00690983">
                      <w:rPr>
                        <w:rFonts w:ascii="Neo Sans Std Medium" w:hAnsi="Neo Sans Std Medium"/>
                        <w:color w:val="D57B2F"/>
                        <w:sz w:val="14"/>
                      </w:rPr>
                      <w:t>o</w:t>
                    </w:r>
                    <w:proofErr w:type="gramEnd"/>
                    <w:r w:rsidRPr="00690983">
                      <w:rPr>
                        <w:rFonts w:ascii="Neo Sans Std Medium" w:hAnsi="Neo Sans Std Medium"/>
                        <w:color w:val="D57B2F"/>
                        <w:sz w:val="14"/>
                      </w:rPr>
                      <w:t xml:space="preserve"> r g</w:t>
                    </w:r>
                  </w:p>
                </w:txbxContent>
              </v:textbox>
            </v:shape>
          </w:pict>
        </mc:Fallback>
      </mc:AlternateContent>
    </w:r>
  </w:p>
  <w:p w:rsidR="004E2B09" w:rsidRDefault="004E2B0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166A" w:rsidRDefault="0011166A" w:rsidP="000511F3">
      <w:pPr>
        <w:spacing w:after="0" w:line="240" w:lineRule="auto"/>
      </w:pPr>
      <w:r>
        <w:separator/>
      </w:r>
    </w:p>
  </w:footnote>
  <w:footnote w:type="continuationSeparator" w:id="0">
    <w:p w:rsidR="0011166A" w:rsidRDefault="0011166A" w:rsidP="000511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2B09" w:rsidRDefault="004E2B09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4384" behindDoc="0" locked="0" layoutInCell="1" allowOverlap="1" wp14:anchorId="4EB6098D" wp14:editId="38993666">
          <wp:simplePos x="0" y="0"/>
          <wp:positionH relativeFrom="column">
            <wp:posOffset>5780770</wp:posOffset>
          </wp:positionH>
          <wp:positionV relativeFrom="paragraph">
            <wp:posOffset>-514985</wp:posOffset>
          </wp:positionV>
          <wp:extent cx="346075" cy="466090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3 SIMBOL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376" t="23148" r="37477" b="22963"/>
                  <a:stretch/>
                </pic:blipFill>
                <pic:spPr bwMode="auto">
                  <a:xfrm>
                    <a:off x="0" y="0"/>
                    <a:ext cx="346075" cy="4660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08EFF323" wp14:editId="784F4A1F">
          <wp:simplePos x="0" y="0"/>
          <wp:positionH relativeFrom="column">
            <wp:posOffset>-714375</wp:posOffset>
          </wp:positionH>
          <wp:positionV relativeFrom="paragraph">
            <wp:posOffset>-695960</wp:posOffset>
          </wp:positionV>
          <wp:extent cx="1583690" cy="795020"/>
          <wp:effectExtent l="0" t="0" r="0" b="508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Juan23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3690" cy="795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E2B09" w:rsidRDefault="004E2B0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2342C"/>
    <w:multiLevelType w:val="hybridMultilevel"/>
    <w:tmpl w:val="964E967C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F36876"/>
    <w:multiLevelType w:val="hybridMultilevel"/>
    <w:tmpl w:val="89F64B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01141B"/>
    <w:multiLevelType w:val="hybridMultilevel"/>
    <w:tmpl w:val="ECB43E4C"/>
    <w:lvl w:ilvl="0" w:tplc="D946E3A6">
      <w:start w:val="5"/>
      <w:numFmt w:val="bullet"/>
      <w:lvlText w:val="-"/>
      <w:lvlJc w:val="left"/>
      <w:pPr>
        <w:ind w:left="1440" w:hanging="360"/>
      </w:pPr>
      <w:rPr>
        <w:rFonts w:ascii="Calibri" w:eastAsiaTheme="minorHAnsi" w:hAnsi="Calibri" w:cs="CenturyGothic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24B343A"/>
    <w:multiLevelType w:val="hybridMultilevel"/>
    <w:tmpl w:val="C78E48A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3CA78E3"/>
    <w:multiLevelType w:val="hybridMultilevel"/>
    <w:tmpl w:val="C394A5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436DFB"/>
    <w:multiLevelType w:val="hybridMultilevel"/>
    <w:tmpl w:val="EA426A8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7673541"/>
    <w:multiLevelType w:val="hybridMultilevel"/>
    <w:tmpl w:val="8E1649C0"/>
    <w:lvl w:ilvl="0" w:tplc="D946E3A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entury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BB1528"/>
    <w:multiLevelType w:val="hybridMultilevel"/>
    <w:tmpl w:val="BACA57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D3222E"/>
    <w:multiLevelType w:val="hybridMultilevel"/>
    <w:tmpl w:val="0298DE10"/>
    <w:lvl w:ilvl="0" w:tplc="D946E3A6">
      <w:start w:val="5"/>
      <w:numFmt w:val="bullet"/>
      <w:lvlText w:val="-"/>
      <w:lvlJc w:val="left"/>
      <w:pPr>
        <w:ind w:left="1440" w:hanging="360"/>
      </w:pPr>
      <w:rPr>
        <w:rFonts w:ascii="Calibri" w:eastAsiaTheme="minorHAnsi" w:hAnsi="Calibri" w:cs="CenturyGothic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EBC6C14"/>
    <w:multiLevelType w:val="hybridMultilevel"/>
    <w:tmpl w:val="892834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DF3A24"/>
    <w:multiLevelType w:val="hybridMultilevel"/>
    <w:tmpl w:val="317CC7A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2C6138"/>
    <w:multiLevelType w:val="multilevel"/>
    <w:tmpl w:val="875AF1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92" w:hanging="432"/>
      </w:pPr>
      <w:rPr>
        <w:rFonts w:asciiTheme="minorHAnsi" w:eastAsiaTheme="minorHAnsi" w:hAnsiTheme="minorHAnsi" w:cs="Arial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5627A"/>
    <w:multiLevelType w:val="multilevel"/>
    <w:tmpl w:val="0C0A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65E4845"/>
    <w:multiLevelType w:val="multilevel"/>
    <w:tmpl w:val="F2EC0C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68223A0"/>
    <w:multiLevelType w:val="hybridMultilevel"/>
    <w:tmpl w:val="D3001EEA"/>
    <w:lvl w:ilvl="0" w:tplc="D946E3A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entury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CC36D7"/>
    <w:multiLevelType w:val="hybridMultilevel"/>
    <w:tmpl w:val="38F0BA14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72E0229"/>
    <w:multiLevelType w:val="hybridMultilevel"/>
    <w:tmpl w:val="062E6A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BB3EEE"/>
    <w:multiLevelType w:val="multilevel"/>
    <w:tmpl w:val="875AF1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92" w:hanging="432"/>
      </w:pPr>
      <w:rPr>
        <w:rFonts w:asciiTheme="minorHAnsi" w:eastAsiaTheme="minorHAnsi" w:hAnsiTheme="minorHAnsi" w:cs="Arial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1A0D12C9"/>
    <w:multiLevelType w:val="hybridMultilevel"/>
    <w:tmpl w:val="93ACBB5C"/>
    <w:lvl w:ilvl="0" w:tplc="543E3F7C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="CenturyGothic"/>
      </w:r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1DB9750D"/>
    <w:multiLevelType w:val="hybridMultilevel"/>
    <w:tmpl w:val="79960F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4A43E7"/>
    <w:multiLevelType w:val="hybridMultilevel"/>
    <w:tmpl w:val="349A50BA"/>
    <w:lvl w:ilvl="0" w:tplc="24367D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1F232F58"/>
    <w:multiLevelType w:val="hybridMultilevel"/>
    <w:tmpl w:val="186EA968"/>
    <w:lvl w:ilvl="0" w:tplc="D946E3A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entury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FE706EE"/>
    <w:multiLevelType w:val="hybridMultilevel"/>
    <w:tmpl w:val="03680F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07A31D4"/>
    <w:multiLevelType w:val="hybridMultilevel"/>
    <w:tmpl w:val="B01A8B6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2145036A"/>
    <w:multiLevelType w:val="hybridMultilevel"/>
    <w:tmpl w:val="FF04CEE0"/>
    <w:lvl w:ilvl="0" w:tplc="DF6268C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323274A"/>
    <w:multiLevelType w:val="hybridMultilevel"/>
    <w:tmpl w:val="0D9C87FA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56A7AE8"/>
    <w:multiLevelType w:val="multilevel"/>
    <w:tmpl w:val="D660A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95320BB"/>
    <w:multiLevelType w:val="hybridMultilevel"/>
    <w:tmpl w:val="0D828C2A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AA53257"/>
    <w:multiLevelType w:val="hybridMultilevel"/>
    <w:tmpl w:val="CC58CDC0"/>
    <w:lvl w:ilvl="0" w:tplc="D946E3A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entury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AD14BFE"/>
    <w:multiLevelType w:val="hybridMultilevel"/>
    <w:tmpl w:val="1D523B8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AF0012E"/>
    <w:multiLevelType w:val="hybridMultilevel"/>
    <w:tmpl w:val="BC1270E8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2CEF7B3C"/>
    <w:multiLevelType w:val="hybridMultilevel"/>
    <w:tmpl w:val="DD303D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DFB3E78"/>
    <w:multiLevelType w:val="hybridMultilevel"/>
    <w:tmpl w:val="8242A634"/>
    <w:lvl w:ilvl="0" w:tplc="0C0A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2EB934B2"/>
    <w:multiLevelType w:val="hybridMultilevel"/>
    <w:tmpl w:val="B4D4CC54"/>
    <w:lvl w:ilvl="0" w:tplc="D946E3A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entury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1F538F5"/>
    <w:multiLevelType w:val="hybridMultilevel"/>
    <w:tmpl w:val="8BF82E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6E239F2"/>
    <w:multiLevelType w:val="hybridMultilevel"/>
    <w:tmpl w:val="86BEB67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38D34248"/>
    <w:multiLevelType w:val="hybridMultilevel"/>
    <w:tmpl w:val="0478DA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B3225D5"/>
    <w:multiLevelType w:val="hybridMultilevel"/>
    <w:tmpl w:val="2858FD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BAC6ACA"/>
    <w:multiLevelType w:val="hybridMultilevel"/>
    <w:tmpl w:val="2A96253C"/>
    <w:lvl w:ilvl="0" w:tplc="0C0A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9" w15:restartNumberingAfterBreak="0">
    <w:nsid w:val="3C71082B"/>
    <w:multiLevelType w:val="hybridMultilevel"/>
    <w:tmpl w:val="FB22D65A"/>
    <w:lvl w:ilvl="0" w:tplc="2B78EF60">
      <w:start w:val="6"/>
      <w:numFmt w:val="bullet"/>
      <w:lvlText w:val="-"/>
      <w:lvlJc w:val="left"/>
      <w:pPr>
        <w:ind w:left="726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40" w15:restartNumberingAfterBreak="0">
    <w:nsid w:val="3E6E49A5"/>
    <w:multiLevelType w:val="hybridMultilevel"/>
    <w:tmpl w:val="4E5EFF1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124449B"/>
    <w:multiLevelType w:val="multilevel"/>
    <w:tmpl w:val="7A7A0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5BA3DE9"/>
    <w:multiLevelType w:val="hybridMultilevel"/>
    <w:tmpl w:val="BC3CE0FA"/>
    <w:lvl w:ilvl="0" w:tplc="D946E3A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entury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8E6727"/>
    <w:multiLevelType w:val="hybridMultilevel"/>
    <w:tmpl w:val="2FEA771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46E46697"/>
    <w:multiLevelType w:val="hybridMultilevel"/>
    <w:tmpl w:val="5028789A"/>
    <w:lvl w:ilvl="0" w:tplc="D946E3A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entury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7875740"/>
    <w:multiLevelType w:val="hybridMultilevel"/>
    <w:tmpl w:val="D046A9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7EF6274"/>
    <w:multiLevelType w:val="hybridMultilevel"/>
    <w:tmpl w:val="6CCAF16A"/>
    <w:lvl w:ilvl="0" w:tplc="0C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7" w15:restartNumberingAfterBreak="0">
    <w:nsid w:val="48B74DF0"/>
    <w:multiLevelType w:val="hybridMultilevel"/>
    <w:tmpl w:val="4060133A"/>
    <w:lvl w:ilvl="0" w:tplc="C64002BC">
      <w:start w:val="1"/>
      <w:numFmt w:val="bullet"/>
      <w:pStyle w:val="Listaconvieta1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  <w:color w:val="0075A9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9D240C7"/>
    <w:multiLevelType w:val="hybridMultilevel"/>
    <w:tmpl w:val="E4C2A0E0"/>
    <w:lvl w:ilvl="0" w:tplc="D946E3A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enturyGothic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ADE707F"/>
    <w:multiLevelType w:val="hybridMultilevel"/>
    <w:tmpl w:val="028C07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7E773B6"/>
    <w:multiLevelType w:val="hybridMultilevel"/>
    <w:tmpl w:val="B8A62B42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58336618"/>
    <w:multiLevelType w:val="hybridMultilevel"/>
    <w:tmpl w:val="380A638E"/>
    <w:lvl w:ilvl="0" w:tplc="E0B8AC1C">
      <w:start w:val="1"/>
      <w:numFmt w:val="upperLetter"/>
      <w:lvlText w:val="%1)"/>
      <w:lvlJc w:val="left"/>
      <w:pPr>
        <w:ind w:left="178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09" w:hanging="360"/>
      </w:pPr>
    </w:lvl>
    <w:lvl w:ilvl="2" w:tplc="0C0A001B" w:tentative="1">
      <w:start w:val="1"/>
      <w:numFmt w:val="lowerRoman"/>
      <w:lvlText w:val="%3."/>
      <w:lvlJc w:val="right"/>
      <w:pPr>
        <w:ind w:left="3229" w:hanging="180"/>
      </w:pPr>
    </w:lvl>
    <w:lvl w:ilvl="3" w:tplc="0C0A000F" w:tentative="1">
      <w:start w:val="1"/>
      <w:numFmt w:val="decimal"/>
      <w:lvlText w:val="%4."/>
      <w:lvlJc w:val="left"/>
      <w:pPr>
        <w:ind w:left="3949" w:hanging="360"/>
      </w:pPr>
    </w:lvl>
    <w:lvl w:ilvl="4" w:tplc="0C0A0019" w:tentative="1">
      <w:start w:val="1"/>
      <w:numFmt w:val="lowerLetter"/>
      <w:lvlText w:val="%5."/>
      <w:lvlJc w:val="left"/>
      <w:pPr>
        <w:ind w:left="4669" w:hanging="360"/>
      </w:pPr>
    </w:lvl>
    <w:lvl w:ilvl="5" w:tplc="0C0A001B" w:tentative="1">
      <w:start w:val="1"/>
      <w:numFmt w:val="lowerRoman"/>
      <w:lvlText w:val="%6."/>
      <w:lvlJc w:val="right"/>
      <w:pPr>
        <w:ind w:left="5389" w:hanging="180"/>
      </w:pPr>
    </w:lvl>
    <w:lvl w:ilvl="6" w:tplc="0C0A000F" w:tentative="1">
      <w:start w:val="1"/>
      <w:numFmt w:val="decimal"/>
      <w:lvlText w:val="%7."/>
      <w:lvlJc w:val="left"/>
      <w:pPr>
        <w:ind w:left="6109" w:hanging="360"/>
      </w:pPr>
    </w:lvl>
    <w:lvl w:ilvl="7" w:tplc="0C0A0019" w:tentative="1">
      <w:start w:val="1"/>
      <w:numFmt w:val="lowerLetter"/>
      <w:lvlText w:val="%8."/>
      <w:lvlJc w:val="left"/>
      <w:pPr>
        <w:ind w:left="6829" w:hanging="360"/>
      </w:pPr>
    </w:lvl>
    <w:lvl w:ilvl="8" w:tplc="0C0A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2" w15:restartNumberingAfterBreak="0">
    <w:nsid w:val="5B7F6A7B"/>
    <w:multiLevelType w:val="hybridMultilevel"/>
    <w:tmpl w:val="765E66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BC132EF"/>
    <w:multiLevelType w:val="hybridMultilevel"/>
    <w:tmpl w:val="91D62D4C"/>
    <w:lvl w:ilvl="0" w:tplc="D946E3A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entury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E3A11C6"/>
    <w:multiLevelType w:val="singleLevel"/>
    <w:tmpl w:val="C1D83212"/>
    <w:lvl w:ilvl="0">
      <w:start w:val="1"/>
      <w:numFmt w:val="bullet"/>
      <w:pStyle w:val="Listaconvieta3"/>
      <w:lvlText w:val=""/>
      <w:lvlJc w:val="left"/>
      <w:pPr>
        <w:tabs>
          <w:tab w:val="num" w:pos="1797"/>
        </w:tabs>
        <w:ind w:left="1797" w:hanging="360"/>
      </w:pPr>
      <w:rPr>
        <w:rFonts w:ascii="Wingdings 2" w:hAnsi="Wingdings 2" w:hint="default"/>
        <w:color w:val="0075A9"/>
      </w:rPr>
    </w:lvl>
  </w:abstractNum>
  <w:abstractNum w:abstractNumId="55" w15:restartNumberingAfterBreak="0">
    <w:nsid w:val="5E9848A0"/>
    <w:multiLevelType w:val="multilevel"/>
    <w:tmpl w:val="911EA348"/>
    <w:lvl w:ilvl="0">
      <w:start w:val="1"/>
      <w:numFmt w:val="decimal"/>
      <w:pStyle w:val="Ttulo1"/>
      <w:suff w:val="space"/>
      <w:lvlText w:val="%1.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ulo2"/>
      <w:suff w:val="space"/>
      <w:lvlText w:val="%1.%2.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tulo3"/>
      <w:suff w:val="space"/>
      <w:lvlText w:val="%1.%2.%3.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Ttulo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52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56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664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440"/>
      </w:pPr>
      <w:rPr>
        <w:rFonts w:hint="default"/>
      </w:rPr>
    </w:lvl>
  </w:abstractNum>
  <w:abstractNum w:abstractNumId="56" w15:restartNumberingAfterBreak="0">
    <w:nsid w:val="5EA0658E"/>
    <w:multiLevelType w:val="multilevel"/>
    <w:tmpl w:val="875AF1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92" w:hanging="432"/>
      </w:pPr>
      <w:rPr>
        <w:rFonts w:asciiTheme="minorHAnsi" w:eastAsiaTheme="minorHAnsi" w:hAnsiTheme="minorHAnsi" w:cs="Arial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7" w15:restartNumberingAfterBreak="0">
    <w:nsid w:val="60BF4327"/>
    <w:multiLevelType w:val="hybridMultilevel"/>
    <w:tmpl w:val="FC563CF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8" w15:restartNumberingAfterBreak="0">
    <w:nsid w:val="60FA19F0"/>
    <w:multiLevelType w:val="hybridMultilevel"/>
    <w:tmpl w:val="8BF4702C"/>
    <w:lvl w:ilvl="0" w:tplc="0C0A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9" w15:restartNumberingAfterBreak="0">
    <w:nsid w:val="63946390"/>
    <w:multiLevelType w:val="hybridMultilevel"/>
    <w:tmpl w:val="AC129E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4F0173F"/>
    <w:multiLevelType w:val="multilevel"/>
    <w:tmpl w:val="3DC28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6D95F3F"/>
    <w:multiLevelType w:val="hybridMultilevel"/>
    <w:tmpl w:val="129E973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6FF0020"/>
    <w:multiLevelType w:val="hybridMultilevel"/>
    <w:tmpl w:val="EB2C9D02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 w15:restartNumberingAfterBreak="0">
    <w:nsid w:val="67A15CF0"/>
    <w:multiLevelType w:val="hybridMultilevel"/>
    <w:tmpl w:val="4E5EFF1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9A70393"/>
    <w:multiLevelType w:val="hybridMultilevel"/>
    <w:tmpl w:val="89202C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A713962"/>
    <w:multiLevelType w:val="hybridMultilevel"/>
    <w:tmpl w:val="591CF3BC"/>
    <w:lvl w:ilvl="0" w:tplc="E1EA9406">
      <w:start w:val="1"/>
      <w:numFmt w:val="bullet"/>
      <w:pStyle w:val="Listaconvieta2"/>
      <w:lvlText w:val=""/>
      <w:lvlJc w:val="left"/>
      <w:pPr>
        <w:tabs>
          <w:tab w:val="num" w:pos="1437"/>
        </w:tabs>
        <w:ind w:left="1437" w:hanging="360"/>
      </w:pPr>
      <w:rPr>
        <w:rFonts w:ascii="Wingdings" w:hAnsi="Wingdings" w:hint="default"/>
        <w:color w:val="0075A9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CA00443"/>
    <w:multiLevelType w:val="hybridMultilevel"/>
    <w:tmpl w:val="8026928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D34249F"/>
    <w:multiLevelType w:val="multilevel"/>
    <w:tmpl w:val="E4B46C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8" w15:restartNumberingAfterBreak="0">
    <w:nsid w:val="6E311486"/>
    <w:multiLevelType w:val="hybridMultilevel"/>
    <w:tmpl w:val="1B3C4B7A"/>
    <w:lvl w:ilvl="0" w:tplc="D946E3A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entury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FC34B2B"/>
    <w:multiLevelType w:val="hybridMultilevel"/>
    <w:tmpl w:val="E0E2F20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0" w15:restartNumberingAfterBreak="0">
    <w:nsid w:val="706B0E00"/>
    <w:multiLevelType w:val="hybridMultilevel"/>
    <w:tmpl w:val="ABA8F652"/>
    <w:lvl w:ilvl="0" w:tplc="2C9EFF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1" w15:restartNumberingAfterBreak="0">
    <w:nsid w:val="70D444D1"/>
    <w:multiLevelType w:val="hybridMultilevel"/>
    <w:tmpl w:val="7C80E03E"/>
    <w:lvl w:ilvl="0" w:tplc="D946E3A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entury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1813B7F"/>
    <w:multiLevelType w:val="hybridMultilevel"/>
    <w:tmpl w:val="4FE6BD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1A050CE"/>
    <w:multiLevelType w:val="hybridMultilevel"/>
    <w:tmpl w:val="5EF6705E"/>
    <w:lvl w:ilvl="0" w:tplc="D946E3A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entury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48550F9"/>
    <w:multiLevelType w:val="hybridMultilevel"/>
    <w:tmpl w:val="4CCEFC92"/>
    <w:lvl w:ilvl="0" w:tplc="D946E3A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entury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64F1605"/>
    <w:multiLevelType w:val="multilevel"/>
    <w:tmpl w:val="81808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2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8B87D68"/>
    <w:multiLevelType w:val="hybridMultilevel"/>
    <w:tmpl w:val="9BDCBF80"/>
    <w:lvl w:ilvl="0" w:tplc="D946E3A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entury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9D64D5A"/>
    <w:multiLevelType w:val="multilevel"/>
    <w:tmpl w:val="01C8C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7C0B0EB5"/>
    <w:multiLevelType w:val="hybridMultilevel"/>
    <w:tmpl w:val="CBF06B4C"/>
    <w:lvl w:ilvl="0" w:tplc="D946E3A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entury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CEB128D"/>
    <w:multiLevelType w:val="multilevel"/>
    <w:tmpl w:val="C2FA6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7D020058"/>
    <w:multiLevelType w:val="hybridMultilevel"/>
    <w:tmpl w:val="D586EE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F007F94"/>
    <w:multiLevelType w:val="hybridMultilevel"/>
    <w:tmpl w:val="5A140C58"/>
    <w:lvl w:ilvl="0" w:tplc="D946E3A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entury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6"/>
  </w:num>
  <w:num w:numId="2">
    <w:abstractNumId w:val="67"/>
  </w:num>
  <w:num w:numId="3">
    <w:abstractNumId w:val="18"/>
  </w:num>
  <w:num w:numId="4">
    <w:abstractNumId w:val="48"/>
  </w:num>
  <w:num w:numId="5">
    <w:abstractNumId w:val="79"/>
  </w:num>
  <w:num w:numId="6">
    <w:abstractNumId w:val="41"/>
  </w:num>
  <w:num w:numId="7">
    <w:abstractNumId w:val="75"/>
  </w:num>
  <w:num w:numId="8">
    <w:abstractNumId w:val="60"/>
  </w:num>
  <w:num w:numId="9">
    <w:abstractNumId w:val="20"/>
  </w:num>
  <w:num w:numId="10">
    <w:abstractNumId w:val="16"/>
  </w:num>
  <w:num w:numId="11">
    <w:abstractNumId w:val="9"/>
  </w:num>
  <w:num w:numId="12">
    <w:abstractNumId w:val="77"/>
  </w:num>
  <w:num w:numId="13">
    <w:abstractNumId w:val="13"/>
  </w:num>
  <w:num w:numId="14">
    <w:abstractNumId w:val="11"/>
  </w:num>
  <w:num w:numId="15">
    <w:abstractNumId w:val="17"/>
  </w:num>
  <w:num w:numId="16">
    <w:abstractNumId w:val="35"/>
  </w:num>
  <w:num w:numId="17">
    <w:abstractNumId w:val="70"/>
  </w:num>
  <w:num w:numId="18">
    <w:abstractNumId w:val="0"/>
  </w:num>
  <w:num w:numId="19">
    <w:abstractNumId w:val="15"/>
  </w:num>
  <w:num w:numId="20">
    <w:abstractNumId w:val="24"/>
  </w:num>
  <w:num w:numId="21">
    <w:abstractNumId w:val="10"/>
  </w:num>
  <w:num w:numId="22">
    <w:abstractNumId w:val="51"/>
  </w:num>
  <w:num w:numId="23">
    <w:abstractNumId w:val="64"/>
  </w:num>
  <w:num w:numId="24">
    <w:abstractNumId w:val="45"/>
  </w:num>
  <w:num w:numId="25">
    <w:abstractNumId w:val="1"/>
  </w:num>
  <w:num w:numId="26">
    <w:abstractNumId w:val="52"/>
  </w:num>
  <w:num w:numId="27">
    <w:abstractNumId w:val="29"/>
  </w:num>
  <w:num w:numId="28">
    <w:abstractNumId w:val="27"/>
  </w:num>
  <w:num w:numId="29">
    <w:abstractNumId w:val="62"/>
  </w:num>
  <w:num w:numId="30">
    <w:abstractNumId w:val="30"/>
  </w:num>
  <w:num w:numId="31">
    <w:abstractNumId w:val="50"/>
  </w:num>
  <w:num w:numId="32">
    <w:abstractNumId w:val="32"/>
  </w:num>
  <w:num w:numId="33">
    <w:abstractNumId w:val="46"/>
  </w:num>
  <w:num w:numId="34">
    <w:abstractNumId w:val="40"/>
  </w:num>
  <w:num w:numId="35">
    <w:abstractNumId w:val="38"/>
  </w:num>
  <w:num w:numId="36">
    <w:abstractNumId w:val="58"/>
  </w:num>
  <w:num w:numId="37">
    <w:abstractNumId w:val="7"/>
  </w:num>
  <w:num w:numId="38">
    <w:abstractNumId w:val="63"/>
  </w:num>
  <w:num w:numId="39">
    <w:abstractNumId w:val="54"/>
  </w:num>
  <w:num w:numId="40">
    <w:abstractNumId w:val="47"/>
  </w:num>
  <w:num w:numId="41">
    <w:abstractNumId w:val="65"/>
  </w:num>
  <w:num w:numId="42">
    <w:abstractNumId w:val="55"/>
  </w:num>
  <w:num w:numId="43">
    <w:abstractNumId w:val="12"/>
  </w:num>
  <w:num w:numId="44">
    <w:abstractNumId w:val="34"/>
  </w:num>
  <w:num w:numId="45">
    <w:abstractNumId w:val="37"/>
  </w:num>
  <w:num w:numId="46">
    <w:abstractNumId w:val="3"/>
  </w:num>
  <w:num w:numId="47">
    <w:abstractNumId w:val="25"/>
  </w:num>
  <w:num w:numId="48">
    <w:abstractNumId w:val="14"/>
  </w:num>
  <w:num w:numId="49">
    <w:abstractNumId w:val="53"/>
  </w:num>
  <w:num w:numId="50">
    <w:abstractNumId w:val="73"/>
  </w:num>
  <w:num w:numId="51">
    <w:abstractNumId w:val="76"/>
  </w:num>
  <w:num w:numId="52">
    <w:abstractNumId w:val="71"/>
  </w:num>
  <w:num w:numId="53">
    <w:abstractNumId w:val="33"/>
  </w:num>
  <w:num w:numId="54">
    <w:abstractNumId w:val="28"/>
  </w:num>
  <w:num w:numId="55">
    <w:abstractNumId w:val="42"/>
  </w:num>
  <w:num w:numId="56">
    <w:abstractNumId w:val="21"/>
  </w:num>
  <w:num w:numId="57">
    <w:abstractNumId w:val="6"/>
  </w:num>
  <w:num w:numId="58">
    <w:abstractNumId w:val="74"/>
  </w:num>
  <w:num w:numId="59">
    <w:abstractNumId w:val="23"/>
  </w:num>
  <w:num w:numId="60">
    <w:abstractNumId w:val="49"/>
  </w:num>
  <w:num w:numId="61">
    <w:abstractNumId w:val="31"/>
  </w:num>
  <w:num w:numId="62">
    <w:abstractNumId w:val="66"/>
  </w:num>
  <w:num w:numId="63">
    <w:abstractNumId w:val="59"/>
  </w:num>
  <w:num w:numId="64">
    <w:abstractNumId w:val="80"/>
  </w:num>
  <w:num w:numId="65">
    <w:abstractNumId w:val="19"/>
  </w:num>
  <w:num w:numId="66">
    <w:abstractNumId w:val="72"/>
  </w:num>
  <w:num w:numId="67">
    <w:abstractNumId w:val="36"/>
  </w:num>
  <w:num w:numId="68">
    <w:abstractNumId w:val="22"/>
  </w:num>
  <w:num w:numId="69">
    <w:abstractNumId w:val="61"/>
  </w:num>
  <w:num w:numId="70">
    <w:abstractNumId w:val="26"/>
  </w:num>
  <w:num w:numId="71">
    <w:abstractNumId w:val="43"/>
  </w:num>
  <w:num w:numId="72">
    <w:abstractNumId w:val="4"/>
  </w:num>
  <w:num w:numId="73">
    <w:abstractNumId w:val="39"/>
  </w:num>
  <w:num w:numId="74">
    <w:abstractNumId w:val="57"/>
  </w:num>
  <w:num w:numId="75">
    <w:abstractNumId w:val="5"/>
  </w:num>
  <w:num w:numId="76">
    <w:abstractNumId w:val="44"/>
  </w:num>
  <w:num w:numId="77">
    <w:abstractNumId w:val="78"/>
  </w:num>
  <w:num w:numId="78">
    <w:abstractNumId w:val="68"/>
  </w:num>
  <w:num w:numId="79">
    <w:abstractNumId w:val="69"/>
  </w:num>
  <w:num w:numId="80">
    <w:abstractNumId w:val="81"/>
  </w:num>
  <w:num w:numId="81">
    <w:abstractNumId w:val="8"/>
  </w:num>
  <w:num w:numId="82">
    <w:abstractNumId w:val="2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E38"/>
    <w:rsid w:val="00004150"/>
    <w:rsid w:val="0001451A"/>
    <w:rsid w:val="00021C92"/>
    <w:rsid w:val="00025E2C"/>
    <w:rsid w:val="00032C0E"/>
    <w:rsid w:val="000511F3"/>
    <w:rsid w:val="000811FA"/>
    <w:rsid w:val="0008515F"/>
    <w:rsid w:val="00090D44"/>
    <w:rsid w:val="00091B7C"/>
    <w:rsid w:val="000A3085"/>
    <w:rsid w:val="000A3DFC"/>
    <w:rsid w:val="000B6826"/>
    <w:rsid w:val="000B7C67"/>
    <w:rsid w:val="000D7C49"/>
    <w:rsid w:val="000E4501"/>
    <w:rsid w:val="000F397B"/>
    <w:rsid w:val="00106FC6"/>
    <w:rsid w:val="00107DD2"/>
    <w:rsid w:val="001100D3"/>
    <w:rsid w:val="0011166A"/>
    <w:rsid w:val="00123D32"/>
    <w:rsid w:val="00125E38"/>
    <w:rsid w:val="00144139"/>
    <w:rsid w:val="00145F2C"/>
    <w:rsid w:val="001A3934"/>
    <w:rsid w:val="001B35AF"/>
    <w:rsid w:val="001E2CCF"/>
    <w:rsid w:val="001F6CBD"/>
    <w:rsid w:val="001F7E10"/>
    <w:rsid w:val="0020178E"/>
    <w:rsid w:val="00212316"/>
    <w:rsid w:val="00216D2D"/>
    <w:rsid w:val="00221DEB"/>
    <w:rsid w:val="0026572D"/>
    <w:rsid w:val="0029226D"/>
    <w:rsid w:val="00294DFD"/>
    <w:rsid w:val="002B2F48"/>
    <w:rsid w:val="002F4894"/>
    <w:rsid w:val="003071F6"/>
    <w:rsid w:val="00321F18"/>
    <w:rsid w:val="00324A28"/>
    <w:rsid w:val="003359D6"/>
    <w:rsid w:val="00366E94"/>
    <w:rsid w:val="00373893"/>
    <w:rsid w:val="003869E0"/>
    <w:rsid w:val="003925CC"/>
    <w:rsid w:val="00393894"/>
    <w:rsid w:val="00393C13"/>
    <w:rsid w:val="003D367D"/>
    <w:rsid w:val="003D37D2"/>
    <w:rsid w:val="0040216C"/>
    <w:rsid w:val="00404677"/>
    <w:rsid w:val="004059AD"/>
    <w:rsid w:val="004224DF"/>
    <w:rsid w:val="00423B26"/>
    <w:rsid w:val="00437A4E"/>
    <w:rsid w:val="004478FE"/>
    <w:rsid w:val="00472C31"/>
    <w:rsid w:val="004855D6"/>
    <w:rsid w:val="004E04A3"/>
    <w:rsid w:val="004E2B09"/>
    <w:rsid w:val="004F60C1"/>
    <w:rsid w:val="00511CD9"/>
    <w:rsid w:val="005138BB"/>
    <w:rsid w:val="00522129"/>
    <w:rsid w:val="0053219E"/>
    <w:rsid w:val="00545519"/>
    <w:rsid w:val="00547FE9"/>
    <w:rsid w:val="00585222"/>
    <w:rsid w:val="005B2D02"/>
    <w:rsid w:val="005B61F3"/>
    <w:rsid w:val="005C035E"/>
    <w:rsid w:val="005C7B7A"/>
    <w:rsid w:val="005D598E"/>
    <w:rsid w:val="005D5F8C"/>
    <w:rsid w:val="005E1AF1"/>
    <w:rsid w:val="005F068E"/>
    <w:rsid w:val="00604C1C"/>
    <w:rsid w:val="00606F03"/>
    <w:rsid w:val="006222EE"/>
    <w:rsid w:val="006308BE"/>
    <w:rsid w:val="00657E13"/>
    <w:rsid w:val="006854BD"/>
    <w:rsid w:val="00690983"/>
    <w:rsid w:val="00694595"/>
    <w:rsid w:val="006B6013"/>
    <w:rsid w:val="006C45EA"/>
    <w:rsid w:val="006D4A8C"/>
    <w:rsid w:val="006E6255"/>
    <w:rsid w:val="006E65A0"/>
    <w:rsid w:val="006F18FC"/>
    <w:rsid w:val="006F347C"/>
    <w:rsid w:val="00706086"/>
    <w:rsid w:val="007139DE"/>
    <w:rsid w:val="007312CA"/>
    <w:rsid w:val="00750ED8"/>
    <w:rsid w:val="007624E9"/>
    <w:rsid w:val="00763C48"/>
    <w:rsid w:val="007B30F1"/>
    <w:rsid w:val="007C70E1"/>
    <w:rsid w:val="007D5DAE"/>
    <w:rsid w:val="007F292E"/>
    <w:rsid w:val="008170E4"/>
    <w:rsid w:val="00822963"/>
    <w:rsid w:val="008253FE"/>
    <w:rsid w:val="00825770"/>
    <w:rsid w:val="00837C04"/>
    <w:rsid w:val="008410B4"/>
    <w:rsid w:val="00864FED"/>
    <w:rsid w:val="008703D1"/>
    <w:rsid w:val="008927B1"/>
    <w:rsid w:val="008C42D7"/>
    <w:rsid w:val="008D0B83"/>
    <w:rsid w:val="008D51CC"/>
    <w:rsid w:val="008D72CB"/>
    <w:rsid w:val="008D7BE1"/>
    <w:rsid w:val="00905154"/>
    <w:rsid w:val="00916E82"/>
    <w:rsid w:val="00922786"/>
    <w:rsid w:val="00932448"/>
    <w:rsid w:val="00932C14"/>
    <w:rsid w:val="00960CE1"/>
    <w:rsid w:val="00976C7B"/>
    <w:rsid w:val="009778FF"/>
    <w:rsid w:val="00981510"/>
    <w:rsid w:val="009B0BEF"/>
    <w:rsid w:val="009C2EF9"/>
    <w:rsid w:val="009D300F"/>
    <w:rsid w:val="009E4185"/>
    <w:rsid w:val="009E5E67"/>
    <w:rsid w:val="009E707C"/>
    <w:rsid w:val="009F0F20"/>
    <w:rsid w:val="009F46D0"/>
    <w:rsid w:val="00A339F1"/>
    <w:rsid w:val="00A33C38"/>
    <w:rsid w:val="00A40289"/>
    <w:rsid w:val="00A57BC4"/>
    <w:rsid w:val="00A91736"/>
    <w:rsid w:val="00A95301"/>
    <w:rsid w:val="00AA14A6"/>
    <w:rsid w:val="00AB147F"/>
    <w:rsid w:val="00AB259D"/>
    <w:rsid w:val="00AC2C2D"/>
    <w:rsid w:val="00AE3FCD"/>
    <w:rsid w:val="00AF04CB"/>
    <w:rsid w:val="00AF5D45"/>
    <w:rsid w:val="00AF6708"/>
    <w:rsid w:val="00B154DD"/>
    <w:rsid w:val="00B155DC"/>
    <w:rsid w:val="00B55E05"/>
    <w:rsid w:val="00B5629B"/>
    <w:rsid w:val="00B75DFE"/>
    <w:rsid w:val="00B761EF"/>
    <w:rsid w:val="00B90978"/>
    <w:rsid w:val="00BB30E5"/>
    <w:rsid w:val="00BC34D9"/>
    <w:rsid w:val="00BC385D"/>
    <w:rsid w:val="00BD0B4B"/>
    <w:rsid w:val="00BD6940"/>
    <w:rsid w:val="00BD6F20"/>
    <w:rsid w:val="00C02E10"/>
    <w:rsid w:val="00C07F9E"/>
    <w:rsid w:val="00C1542B"/>
    <w:rsid w:val="00C31D16"/>
    <w:rsid w:val="00C37EFD"/>
    <w:rsid w:val="00C401B0"/>
    <w:rsid w:val="00C60578"/>
    <w:rsid w:val="00C73508"/>
    <w:rsid w:val="00CA4029"/>
    <w:rsid w:val="00CB172F"/>
    <w:rsid w:val="00CB336B"/>
    <w:rsid w:val="00CC26F3"/>
    <w:rsid w:val="00CC4E71"/>
    <w:rsid w:val="00CD3C0B"/>
    <w:rsid w:val="00D127BB"/>
    <w:rsid w:val="00D1581F"/>
    <w:rsid w:val="00D2690D"/>
    <w:rsid w:val="00D32D53"/>
    <w:rsid w:val="00D443C1"/>
    <w:rsid w:val="00D7360A"/>
    <w:rsid w:val="00DA02F9"/>
    <w:rsid w:val="00DC4376"/>
    <w:rsid w:val="00E24749"/>
    <w:rsid w:val="00E32116"/>
    <w:rsid w:val="00E44F6B"/>
    <w:rsid w:val="00E45570"/>
    <w:rsid w:val="00E47F1A"/>
    <w:rsid w:val="00E66CE1"/>
    <w:rsid w:val="00E7359E"/>
    <w:rsid w:val="00E827DE"/>
    <w:rsid w:val="00EB7C74"/>
    <w:rsid w:val="00ED28B3"/>
    <w:rsid w:val="00EE0268"/>
    <w:rsid w:val="00F04AF5"/>
    <w:rsid w:val="00F111CD"/>
    <w:rsid w:val="00F16952"/>
    <w:rsid w:val="00F17C76"/>
    <w:rsid w:val="00F274C6"/>
    <w:rsid w:val="00F527DD"/>
    <w:rsid w:val="00F640F9"/>
    <w:rsid w:val="00F649EF"/>
    <w:rsid w:val="00F70C92"/>
    <w:rsid w:val="00F8488B"/>
    <w:rsid w:val="00FA1F84"/>
    <w:rsid w:val="00FC4394"/>
    <w:rsid w:val="00FD196D"/>
    <w:rsid w:val="00FE21FA"/>
    <w:rsid w:val="00FF3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59EE8DF-17EC-4A35-AFED-47C50352B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5E05"/>
  </w:style>
  <w:style w:type="paragraph" w:styleId="Ttulo1">
    <w:name w:val="heading 1"/>
    <w:basedOn w:val="Normal"/>
    <w:next w:val="Normal"/>
    <w:link w:val="Ttulo1Car"/>
    <w:qFormat/>
    <w:rsid w:val="008410B4"/>
    <w:pPr>
      <w:keepNext/>
      <w:pageBreakBefore/>
      <w:numPr>
        <w:numId w:val="42"/>
      </w:numPr>
      <w:spacing w:before="480" w:after="360" w:line="288" w:lineRule="auto"/>
      <w:jc w:val="both"/>
      <w:outlineLvl w:val="0"/>
    </w:pPr>
    <w:rPr>
      <w:rFonts w:ascii="Calibri" w:eastAsia="Times New Roman" w:hAnsi="Calibri" w:cs="Times New Roman"/>
      <w:b/>
      <w:caps/>
      <w:sz w:val="28"/>
      <w:szCs w:val="20"/>
      <w:lang w:eastAsia="es-ES"/>
    </w:rPr>
  </w:style>
  <w:style w:type="paragraph" w:styleId="Ttulo2">
    <w:name w:val="heading 2"/>
    <w:basedOn w:val="Ttulo1"/>
    <w:next w:val="Normal"/>
    <w:link w:val="Ttulo2Car"/>
    <w:qFormat/>
    <w:rsid w:val="008410B4"/>
    <w:pPr>
      <w:pageBreakBefore w:val="0"/>
      <w:numPr>
        <w:ilvl w:val="1"/>
      </w:numPr>
      <w:outlineLvl w:val="1"/>
    </w:pPr>
    <w:rPr>
      <w:sz w:val="24"/>
      <w:lang w:val="es-ES_tradnl"/>
    </w:rPr>
  </w:style>
  <w:style w:type="paragraph" w:styleId="Ttulo3">
    <w:name w:val="heading 3"/>
    <w:basedOn w:val="Ttulo2"/>
    <w:next w:val="Normal"/>
    <w:link w:val="Ttulo3Car"/>
    <w:qFormat/>
    <w:rsid w:val="008410B4"/>
    <w:pPr>
      <w:numPr>
        <w:ilvl w:val="2"/>
      </w:numPr>
      <w:spacing w:before="360" w:after="240"/>
      <w:outlineLvl w:val="2"/>
    </w:pPr>
    <w:rPr>
      <w:sz w:val="22"/>
      <w:szCs w:val="22"/>
    </w:rPr>
  </w:style>
  <w:style w:type="paragraph" w:styleId="Ttulo4">
    <w:name w:val="heading 4"/>
    <w:basedOn w:val="Ttulo3"/>
    <w:next w:val="Normal"/>
    <w:link w:val="Ttulo4Car"/>
    <w:qFormat/>
    <w:rsid w:val="008410B4"/>
    <w:pPr>
      <w:numPr>
        <w:ilvl w:val="3"/>
      </w:numPr>
      <w:spacing w:before="240"/>
      <w:outlineLvl w:val="3"/>
    </w:pPr>
    <w:rPr>
      <w:bCs/>
      <w:caps w:val="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511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511F3"/>
  </w:style>
  <w:style w:type="paragraph" w:styleId="Piedepgina">
    <w:name w:val="footer"/>
    <w:basedOn w:val="Normal"/>
    <w:link w:val="PiedepginaCar"/>
    <w:uiPriority w:val="99"/>
    <w:unhideWhenUsed/>
    <w:rsid w:val="000511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511F3"/>
  </w:style>
  <w:style w:type="paragraph" w:styleId="NormalWeb">
    <w:name w:val="Normal (Web)"/>
    <w:basedOn w:val="Normal"/>
    <w:uiPriority w:val="99"/>
    <w:unhideWhenUsed/>
    <w:rsid w:val="00976C7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4855D6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Hipervnculo">
    <w:name w:val="Hyperlink"/>
    <w:basedOn w:val="Fuentedeprrafopredeter"/>
    <w:uiPriority w:val="99"/>
    <w:rsid w:val="003D37D2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3D37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Fuentedeprrafopredeter"/>
    <w:rsid w:val="00B154DD"/>
  </w:style>
  <w:style w:type="character" w:styleId="Textoennegrita">
    <w:name w:val="Strong"/>
    <w:basedOn w:val="Fuentedeprrafopredeter"/>
    <w:uiPriority w:val="22"/>
    <w:qFormat/>
    <w:rsid w:val="00B154DD"/>
    <w:rPr>
      <w:b/>
      <w:bCs/>
    </w:rPr>
  </w:style>
  <w:style w:type="character" w:customStyle="1" w:styleId="Ttulo1Car">
    <w:name w:val="Título 1 Car"/>
    <w:basedOn w:val="Fuentedeprrafopredeter"/>
    <w:link w:val="Ttulo1"/>
    <w:rsid w:val="008410B4"/>
    <w:rPr>
      <w:rFonts w:ascii="Calibri" w:eastAsia="Times New Roman" w:hAnsi="Calibri" w:cs="Times New Roman"/>
      <w:b/>
      <w:caps/>
      <w:sz w:val="28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rsid w:val="008410B4"/>
    <w:rPr>
      <w:rFonts w:ascii="Calibri" w:eastAsia="Times New Roman" w:hAnsi="Calibri" w:cs="Times New Roman"/>
      <w:b/>
      <w:caps/>
      <w:sz w:val="24"/>
      <w:szCs w:val="20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8410B4"/>
    <w:rPr>
      <w:rFonts w:ascii="Calibri" w:eastAsia="Times New Roman" w:hAnsi="Calibri" w:cs="Times New Roman"/>
      <w:b/>
      <w:caps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8410B4"/>
    <w:rPr>
      <w:rFonts w:ascii="Calibri" w:eastAsia="Times New Roman" w:hAnsi="Calibri" w:cs="Times New Roman"/>
      <w:b/>
      <w:bCs/>
      <w:sz w:val="20"/>
      <w:szCs w:val="20"/>
      <w:lang w:val="es-ES_tradnl" w:eastAsia="es-ES"/>
    </w:rPr>
  </w:style>
  <w:style w:type="paragraph" w:customStyle="1" w:styleId="Titulodocumento">
    <w:name w:val="Titulo documento"/>
    <w:next w:val="Normal"/>
    <w:rsid w:val="008410B4"/>
    <w:pPr>
      <w:spacing w:before="100" w:after="100" w:line="240" w:lineRule="auto"/>
      <w:jc w:val="right"/>
    </w:pPr>
    <w:rPr>
      <w:rFonts w:ascii="Trebuchet MS" w:eastAsia="Times New Roman" w:hAnsi="Trebuchet MS" w:cs="Times New Roman"/>
      <w:bCs/>
      <w:color w:val="0075A9"/>
      <w:spacing w:val="8"/>
      <w:sz w:val="72"/>
      <w:szCs w:val="72"/>
      <w:lang w:eastAsia="es-ES"/>
    </w:rPr>
  </w:style>
  <w:style w:type="paragraph" w:customStyle="1" w:styleId="Logotipoportada">
    <w:name w:val="Logotipo portada"/>
    <w:basedOn w:val="Normal"/>
    <w:semiHidden/>
    <w:rsid w:val="008410B4"/>
    <w:pPr>
      <w:spacing w:after="0" w:line="240" w:lineRule="auto"/>
      <w:jc w:val="right"/>
    </w:pPr>
    <w:rPr>
      <w:rFonts w:ascii="Calibri" w:eastAsia="Times New Roman" w:hAnsi="Calibri" w:cs="Times New Roman"/>
      <w:b/>
      <w:bCs/>
      <w:i/>
      <w:sz w:val="14"/>
      <w:szCs w:val="20"/>
      <w:lang w:eastAsia="es-ES"/>
    </w:rPr>
  </w:style>
  <w:style w:type="paragraph" w:customStyle="1" w:styleId="indicenivel2">
    <w:name w:val="indice nivel 2"/>
    <w:basedOn w:val="indicenivel1"/>
    <w:semiHidden/>
    <w:rsid w:val="008410B4"/>
    <w:pPr>
      <w:spacing w:before="60" w:after="60"/>
      <w:ind w:left="266"/>
    </w:pPr>
    <w:rPr>
      <w:rFonts w:cs="Arial"/>
      <w:b w:val="0"/>
      <w:noProof/>
    </w:rPr>
  </w:style>
  <w:style w:type="paragraph" w:customStyle="1" w:styleId="indicenivel1">
    <w:name w:val="indice nivel 1"/>
    <w:basedOn w:val="Normal"/>
    <w:semiHidden/>
    <w:rsid w:val="008410B4"/>
    <w:pPr>
      <w:tabs>
        <w:tab w:val="right" w:leader="dot" w:pos="8789"/>
      </w:tabs>
      <w:spacing w:before="240" w:after="240" w:line="240" w:lineRule="auto"/>
      <w:jc w:val="both"/>
    </w:pPr>
    <w:rPr>
      <w:rFonts w:ascii="Calibri" w:eastAsia="Times New Roman" w:hAnsi="Calibri" w:cs="Times New Roman"/>
      <w:b/>
      <w:szCs w:val="20"/>
      <w:lang w:eastAsia="es-ES"/>
    </w:rPr>
  </w:style>
  <w:style w:type="paragraph" w:styleId="TDC2">
    <w:name w:val="toc 2"/>
    <w:basedOn w:val="indicenivel2"/>
    <w:next w:val="Normal"/>
    <w:uiPriority w:val="39"/>
    <w:rsid w:val="008410B4"/>
    <w:pPr>
      <w:tabs>
        <w:tab w:val="clear" w:pos="8789"/>
      </w:tabs>
      <w:spacing w:before="0" w:after="0" w:line="288" w:lineRule="auto"/>
      <w:ind w:left="220"/>
      <w:jc w:val="left"/>
    </w:pPr>
    <w:rPr>
      <w:rFonts w:asciiTheme="minorHAnsi" w:hAnsiTheme="minorHAnsi" w:cs="Times New Roman"/>
      <w:b/>
      <w:noProof w:val="0"/>
      <w:szCs w:val="22"/>
    </w:rPr>
  </w:style>
  <w:style w:type="paragraph" w:styleId="TDC1">
    <w:name w:val="toc 1"/>
    <w:basedOn w:val="indicenivel1"/>
    <w:next w:val="Normal"/>
    <w:uiPriority w:val="39"/>
    <w:rsid w:val="008410B4"/>
    <w:pPr>
      <w:tabs>
        <w:tab w:val="clear" w:pos="8789"/>
      </w:tabs>
      <w:spacing w:before="120" w:after="0" w:line="288" w:lineRule="auto"/>
      <w:jc w:val="left"/>
    </w:pPr>
    <w:rPr>
      <w:rFonts w:asciiTheme="minorHAnsi" w:hAnsiTheme="minorHAnsi"/>
      <w:sz w:val="24"/>
      <w:szCs w:val="24"/>
    </w:rPr>
  </w:style>
  <w:style w:type="paragraph" w:styleId="TDC3">
    <w:name w:val="toc 3"/>
    <w:basedOn w:val="indicenivel3"/>
    <w:next w:val="Normal"/>
    <w:semiHidden/>
    <w:rsid w:val="008410B4"/>
    <w:pPr>
      <w:tabs>
        <w:tab w:val="clear" w:pos="8789"/>
      </w:tabs>
      <w:spacing w:line="288" w:lineRule="auto"/>
      <w:ind w:left="440"/>
      <w:jc w:val="left"/>
    </w:pPr>
    <w:rPr>
      <w:rFonts w:asciiTheme="minorHAnsi" w:hAnsiTheme="minorHAnsi" w:cs="Times New Roman"/>
      <w:noProof w:val="0"/>
      <w:sz w:val="22"/>
      <w:szCs w:val="22"/>
    </w:rPr>
  </w:style>
  <w:style w:type="paragraph" w:customStyle="1" w:styleId="indicenivel3">
    <w:name w:val="indice nivel 3"/>
    <w:basedOn w:val="indicenivel2"/>
    <w:semiHidden/>
    <w:rsid w:val="008410B4"/>
    <w:pPr>
      <w:spacing w:before="0" w:after="0"/>
      <w:ind w:left="482"/>
    </w:pPr>
    <w:rPr>
      <w:sz w:val="20"/>
    </w:rPr>
  </w:style>
  <w:style w:type="paragraph" w:customStyle="1" w:styleId="Listaconvieta3">
    <w:name w:val="Lista con viñeta 3"/>
    <w:basedOn w:val="Listaconvieta2"/>
    <w:rsid w:val="008410B4"/>
    <w:pPr>
      <w:numPr>
        <w:numId w:val="39"/>
      </w:numPr>
    </w:pPr>
  </w:style>
  <w:style w:type="paragraph" w:customStyle="1" w:styleId="Listaconvieta2">
    <w:name w:val="Lista con viñeta 2"/>
    <w:basedOn w:val="Listaconvieta1"/>
    <w:rsid w:val="008410B4"/>
    <w:pPr>
      <w:numPr>
        <w:numId w:val="41"/>
      </w:numPr>
      <w:spacing w:line="288" w:lineRule="auto"/>
    </w:pPr>
  </w:style>
  <w:style w:type="paragraph" w:customStyle="1" w:styleId="Listaconvieta1">
    <w:name w:val="Lista con viñeta 1"/>
    <w:basedOn w:val="Normal"/>
    <w:rsid w:val="008410B4"/>
    <w:pPr>
      <w:numPr>
        <w:numId w:val="40"/>
      </w:numPr>
      <w:spacing w:before="240" w:after="240" w:line="360" w:lineRule="auto"/>
      <w:jc w:val="both"/>
    </w:pPr>
    <w:rPr>
      <w:rFonts w:ascii="Calibri" w:eastAsia="Times New Roman" w:hAnsi="Calibri" w:cs="Times New Roman"/>
      <w:szCs w:val="20"/>
      <w:lang w:val="es-ES_tradnl" w:eastAsia="es-ES"/>
    </w:rPr>
  </w:style>
  <w:style w:type="paragraph" w:customStyle="1" w:styleId="Normalconsangra">
    <w:name w:val="Normal con sangría"/>
    <w:basedOn w:val="Normal"/>
    <w:rsid w:val="008410B4"/>
    <w:pPr>
      <w:spacing w:before="240" w:after="240" w:line="288" w:lineRule="auto"/>
      <w:ind w:firstLine="709"/>
      <w:jc w:val="both"/>
    </w:pPr>
    <w:rPr>
      <w:rFonts w:ascii="Calibri" w:eastAsia="Times New Roman" w:hAnsi="Calibri" w:cs="Times New Roman"/>
      <w:szCs w:val="20"/>
      <w:lang w:eastAsia="es-ES"/>
    </w:rPr>
  </w:style>
  <w:style w:type="paragraph" w:customStyle="1" w:styleId="Ttulopie">
    <w:name w:val="Título pie"/>
    <w:basedOn w:val="Normal"/>
    <w:link w:val="TtulopieCar"/>
    <w:rsid w:val="008410B4"/>
    <w:pPr>
      <w:spacing w:after="0" w:line="288" w:lineRule="auto"/>
      <w:jc w:val="both"/>
    </w:pPr>
    <w:rPr>
      <w:rFonts w:ascii="Calibri" w:eastAsia="Times New Roman" w:hAnsi="Calibri" w:cs="Arial"/>
      <w:b/>
      <w:i/>
      <w:color w:val="0075A9"/>
      <w:spacing w:val="8"/>
      <w:sz w:val="16"/>
      <w:lang w:eastAsia="es-ES"/>
    </w:rPr>
  </w:style>
  <w:style w:type="paragraph" w:customStyle="1" w:styleId="Textopie">
    <w:name w:val="Texto pie"/>
    <w:basedOn w:val="Normal"/>
    <w:semiHidden/>
    <w:rsid w:val="008410B4"/>
    <w:pPr>
      <w:tabs>
        <w:tab w:val="right" w:pos="9360"/>
      </w:tabs>
      <w:spacing w:before="240" w:after="240" w:line="288" w:lineRule="auto"/>
      <w:ind w:right="360"/>
      <w:jc w:val="both"/>
    </w:pPr>
    <w:rPr>
      <w:rFonts w:ascii="Calibri" w:eastAsia="Times New Roman" w:hAnsi="Calibri" w:cs="Arial"/>
      <w:b/>
      <w:i/>
      <w:sz w:val="18"/>
      <w:szCs w:val="18"/>
      <w:lang w:eastAsia="es-ES"/>
    </w:rPr>
  </w:style>
  <w:style w:type="paragraph" w:customStyle="1" w:styleId="Fechaportada">
    <w:name w:val="Fecha portada"/>
    <w:basedOn w:val="Normal"/>
    <w:rsid w:val="008410B4"/>
    <w:pPr>
      <w:spacing w:after="0" w:line="240" w:lineRule="auto"/>
    </w:pPr>
    <w:rPr>
      <w:rFonts w:ascii="Calibri" w:eastAsia="Times New Roman" w:hAnsi="Calibri" w:cs="Times New Roman"/>
      <w:i/>
      <w:color w:val="FFFFFF"/>
      <w:szCs w:val="20"/>
      <w:lang w:eastAsia="es-ES"/>
    </w:rPr>
  </w:style>
  <w:style w:type="character" w:styleId="Nmerodepgina">
    <w:name w:val="page number"/>
    <w:basedOn w:val="Fuentedeprrafopredeter"/>
    <w:semiHidden/>
    <w:rsid w:val="008410B4"/>
  </w:style>
  <w:style w:type="paragraph" w:customStyle="1" w:styleId="Normalentablas">
    <w:name w:val="Normal en tablas"/>
    <w:basedOn w:val="Normal"/>
    <w:rsid w:val="008410B4"/>
    <w:pPr>
      <w:spacing w:after="0" w:line="288" w:lineRule="auto"/>
      <w:jc w:val="both"/>
    </w:pPr>
    <w:rPr>
      <w:rFonts w:ascii="Calibri" w:eastAsia="Times New Roman" w:hAnsi="Calibri" w:cs="Times New Roman"/>
      <w:szCs w:val="20"/>
      <w:lang w:eastAsia="es-ES"/>
    </w:rPr>
  </w:style>
  <w:style w:type="paragraph" w:customStyle="1" w:styleId="Ttulo40">
    <w:name w:val="Título 4'"/>
    <w:basedOn w:val="Normal"/>
    <w:autoRedefine/>
    <w:rsid w:val="008410B4"/>
    <w:pPr>
      <w:keepNext/>
      <w:spacing w:before="240" w:after="240" w:line="288" w:lineRule="auto"/>
      <w:jc w:val="both"/>
      <w:outlineLvl w:val="4"/>
    </w:pPr>
    <w:rPr>
      <w:rFonts w:ascii="Calibri" w:eastAsia="Times New Roman" w:hAnsi="Calibri" w:cs="Times New Roman"/>
      <w:b/>
      <w:szCs w:val="20"/>
      <w:lang w:val="es-ES_tradnl" w:eastAsia="es-ES"/>
    </w:rPr>
  </w:style>
  <w:style w:type="paragraph" w:customStyle="1" w:styleId="indicenivel4">
    <w:name w:val="indice nivel 4"/>
    <w:basedOn w:val="indicenivel3"/>
    <w:semiHidden/>
    <w:rsid w:val="008410B4"/>
    <w:pPr>
      <w:ind w:left="680"/>
    </w:pPr>
  </w:style>
  <w:style w:type="paragraph" w:styleId="TDC4">
    <w:name w:val="toc 4"/>
    <w:basedOn w:val="indicenivel4"/>
    <w:next w:val="Normal"/>
    <w:semiHidden/>
    <w:rsid w:val="008410B4"/>
    <w:pPr>
      <w:tabs>
        <w:tab w:val="clear" w:pos="8789"/>
      </w:tabs>
      <w:spacing w:line="288" w:lineRule="auto"/>
      <w:ind w:left="660"/>
      <w:jc w:val="left"/>
    </w:pPr>
    <w:rPr>
      <w:rFonts w:asciiTheme="minorHAnsi" w:hAnsiTheme="minorHAnsi" w:cs="Times New Roman"/>
      <w:noProof w:val="0"/>
    </w:rPr>
  </w:style>
  <w:style w:type="paragraph" w:styleId="Mapadeldocumento">
    <w:name w:val="Document Map"/>
    <w:basedOn w:val="Normal"/>
    <w:link w:val="MapadeldocumentoCar"/>
    <w:semiHidden/>
    <w:rsid w:val="008410B4"/>
    <w:pPr>
      <w:shd w:val="clear" w:color="auto" w:fill="000080"/>
      <w:spacing w:before="240" w:after="240" w:line="288" w:lineRule="auto"/>
      <w:jc w:val="both"/>
    </w:pPr>
    <w:rPr>
      <w:rFonts w:ascii="Tahoma" w:eastAsia="Times New Roman" w:hAnsi="Tahoma" w:cs="Tahoma"/>
      <w:szCs w:val="20"/>
      <w:lang w:eastAsia="es-ES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8410B4"/>
    <w:rPr>
      <w:rFonts w:ascii="Tahoma" w:eastAsia="Times New Roman" w:hAnsi="Tahoma" w:cs="Tahoma"/>
      <w:szCs w:val="20"/>
      <w:shd w:val="clear" w:color="auto" w:fill="000080"/>
      <w:lang w:eastAsia="es-ES"/>
    </w:rPr>
  </w:style>
  <w:style w:type="character" w:customStyle="1" w:styleId="TtulopieCar">
    <w:name w:val="Título pie Car"/>
    <w:basedOn w:val="Fuentedeprrafopredeter"/>
    <w:link w:val="Ttulopie"/>
    <w:rsid w:val="008410B4"/>
    <w:rPr>
      <w:rFonts w:ascii="Calibri" w:eastAsia="Times New Roman" w:hAnsi="Calibri" w:cs="Arial"/>
      <w:b/>
      <w:i/>
      <w:color w:val="0075A9"/>
      <w:spacing w:val="8"/>
      <w:sz w:val="16"/>
      <w:lang w:eastAsia="es-ES"/>
    </w:rPr>
  </w:style>
  <w:style w:type="table" w:customStyle="1" w:styleId="Sombreadomedio2-nfasis11">
    <w:name w:val="Sombreado medio 2 - Énfasis 11"/>
    <w:basedOn w:val="Tablanormal"/>
    <w:uiPriority w:val="64"/>
    <w:rsid w:val="008410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Listaclara-nfasis11">
    <w:name w:val="Lista clara - Énfasis 11"/>
    <w:basedOn w:val="Tablanormal"/>
    <w:uiPriority w:val="61"/>
    <w:rsid w:val="008410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CVNormal">
    <w:name w:val="CV Normal"/>
    <w:basedOn w:val="Normal"/>
    <w:rsid w:val="008410B4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rsid w:val="008410B4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8410B4"/>
    <w:rPr>
      <w:rFonts w:ascii="Tahoma" w:eastAsia="Times New Roman" w:hAnsi="Tahoma" w:cs="Tahoma"/>
      <w:sz w:val="16"/>
      <w:szCs w:val="16"/>
      <w:lang w:eastAsia="es-ES"/>
    </w:rPr>
  </w:style>
  <w:style w:type="paragraph" w:customStyle="1" w:styleId="justificado">
    <w:name w:val="justificado"/>
    <w:basedOn w:val="Normal"/>
    <w:rsid w:val="00841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rsid w:val="008410B4"/>
    <w:rPr>
      <w:i/>
      <w:iCs/>
    </w:rPr>
  </w:style>
  <w:style w:type="character" w:customStyle="1" w:styleId="apple-style-span">
    <w:name w:val="apple-style-span"/>
    <w:basedOn w:val="Fuentedeprrafopredeter"/>
    <w:rsid w:val="008410B4"/>
  </w:style>
  <w:style w:type="paragraph" w:styleId="TtulodeTDC">
    <w:name w:val="TOC Heading"/>
    <w:basedOn w:val="Ttulo1"/>
    <w:next w:val="Normal"/>
    <w:uiPriority w:val="39"/>
    <w:unhideWhenUsed/>
    <w:qFormat/>
    <w:rsid w:val="008410B4"/>
    <w:pPr>
      <w:keepLines/>
      <w:pageBreakBefore w:val="0"/>
      <w:numPr>
        <w:numId w:val="0"/>
      </w:numPr>
      <w:spacing w:after="0" w:line="276" w:lineRule="auto"/>
      <w:jc w:val="left"/>
      <w:outlineLvl w:val="9"/>
    </w:pPr>
    <w:rPr>
      <w:rFonts w:asciiTheme="majorHAnsi" w:eastAsiaTheme="majorEastAsia" w:hAnsiTheme="majorHAnsi" w:cstheme="majorBidi"/>
      <w:bCs/>
      <w:caps w:val="0"/>
      <w:color w:val="2E74B5" w:themeColor="accent1" w:themeShade="BF"/>
      <w:szCs w:val="28"/>
      <w:lang w:val="es-ES_tradnl"/>
    </w:rPr>
  </w:style>
  <w:style w:type="paragraph" w:styleId="TDC5">
    <w:name w:val="toc 5"/>
    <w:basedOn w:val="Normal"/>
    <w:next w:val="Normal"/>
    <w:autoRedefine/>
    <w:semiHidden/>
    <w:unhideWhenUsed/>
    <w:rsid w:val="008410B4"/>
    <w:pPr>
      <w:spacing w:after="0" w:line="288" w:lineRule="auto"/>
      <w:ind w:left="880"/>
    </w:pPr>
    <w:rPr>
      <w:rFonts w:eastAsia="Times New Roman" w:cs="Times New Roman"/>
      <w:sz w:val="20"/>
      <w:szCs w:val="20"/>
      <w:lang w:eastAsia="es-ES"/>
    </w:rPr>
  </w:style>
  <w:style w:type="paragraph" w:styleId="TDC6">
    <w:name w:val="toc 6"/>
    <w:basedOn w:val="Normal"/>
    <w:next w:val="Normal"/>
    <w:autoRedefine/>
    <w:semiHidden/>
    <w:unhideWhenUsed/>
    <w:rsid w:val="008410B4"/>
    <w:pPr>
      <w:spacing w:after="0" w:line="288" w:lineRule="auto"/>
      <w:ind w:left="1100"/>
    </w:pPr>
    <w:rPr>
      <w:rFonts w:eastAsia="Times New Roman" w:cs="Times New Roman"/>
      <w:sz w:val="20"/>
      <w:szCs w:val="20"/>
      <w:lang w:eastAsia="es-ES"/>
    </w:rPr>
  </w:style>
  <w:style w:type="paragraph" w:styleId="TDC7">
    <w:name w:val="toc 7"/>
    <w:basedOn w:val="Normal"/>
    <w:next w:val="Normal"/>
    <w:autoRedefine/>
    <w:semiHidden/>
    <w:unhideWhenUsed/>
    <w:rsid w:val="008410B4"/>
    <w:pPr>
      <w:spacing w:after="0" w:line="288" w:lineRule="auto"/>
      <w:ind w:left="1320"/>
    </w:pPr>
    <w:rPr>
      <w:rFonts w:eastAsia="Times New Roman" w:cs="Times New Roman"/>
      <w:sz w:val="20"/>
      <w:szCs w:val="20"/>
      <w:lang w:eastAsia="es-ES"/>
    </w:rPr>
  </w:style>
  <w:style w:type="paragraph" w:styleId="TDC8">
    <w:name w:val="toc 8"/>
    <w:basedOn w:val="Normal"/>
    <w:next w:val="Normal"/>
    <w:autoRedefine/>
    <w:semiHidden/>
    <w:unhideWhenUsed/>
    <w:rsid w:val="008410B4"/>
    <w:pPr>
      <w:spacing w:after="0" w:line="288" w:lineRule="auto"/>
      <w:ind w:left="1540"/>
    </w:pPr>
    <w:rPr>
      <w:rFonts w:eastAsia="Times New Roman" w:cs="Times New Roman"/>
      <w:sz w:val="20"/>
      <w:szCs w:val="20"/>
      <w:lang w:eastAsia="es-ES"/>
    </w:rPr>
  </w:style>
  <w:style w:type="paragraph" w:styleId="TDC9">
    <w:name w:val="toc 9"/>
    <w:basedOn w:val="Normal"/>
    <w:next w:val="Normal"/>
    <w:autoRedefine/>
    <w:semiHidden/>
    <w:unhideWhenUsed/>
    <w:rsid w:val="008410B4"/>
    <w:pPr>
      <w:spacing w:after="0" w:line="288" w:lineRule="auto"/>
      <w:ind w:left="1760"/>
    </w:pPr>
    <w:rPr>
      <w:rFonts w:eastAsia="Times New Roman" w:cs="Times New Roman"/>
      <w:sz w:val="20"/>
      <w:szCs w:val="20"/>
      <w:lang w:eastAsia="es-ES"/>
    </w:rPr>
  </w:style>
  <w:style w:type="paragraph" w:styleId="Descripcin">
    <w:name w:val="caption"/>
    <w:basedOn w:val="Normal"/>
    <w:next w:val="Normal"/>
    <w:unhideWhenUsed/>
    <w:qFormat/>
    <w:rsid w:val="008410B4"/>
    <w:pPr>
      <w:spacing w:after="200" w:line="240" w:lineRule="auto"/>
      <w:jc w:val="both"/>
    </w:pPr>
    <w:rPr>
      <w:rFonts w:ascii="Calibri" w:eastAsia="Times New Roman" w:hAnsi="Calibri" w:cs="Times New Roman"/>
      <w:b/>
      <w:bCs/>
      <w:color w:val="5B9BD5" w:themeColor="accent1"/>
      <w:sz w:val="18"/>
      <w:szCs w:val="18"/>
      <w:lang w:eastAsia="es-ES"/>
    </w:rPr>
  </w:style>
  <w:style w:type="numbering" w:styleId="111111">
    <w:name w:val="Outline List 2"/>
    <w:basedOn w:val="Sinlista"/>
    <w:semiHidden/>
    <w:unhideWhenUsed/>
    <w:rsid w:val="008410B4"/>
    <w:pPr>
      <w:numPr>
        <w:numId w:val="43"/>
      </w:numPr>
    </w:pPr>
  </w:style>
  <w:style w:type="character" w:customStyle="1" w:styleId="rojo">
    <w:name w:val="rojo"/>
    <w:basedOn w:val="Fuentedeprrafopredeter"/>
    <w:rsid w:val="008410B4"/>
  </w:style>
  <w:style w:type="character" w:styleId="Hipervnculovisitado">
    <w:name w:val="FollowedHyperlink"/>
    <w:basedOn w:val="Fuentedeprrafopredeter"/>
    <w:semiHidden/>
    <w:unhideWhenUsed/>
    <w:rsid w:val="008410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upodehermanosjuan23roncalli.blogspot.com.e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rupodehermanosjuan23roncalli.blogspot.com.e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berrio\Downloads\Carta%20Fundaci&#243;n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Fundación (1).dotx</Template>
  <TotalTime>0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Blanca Berrio Pozo</dc:creator>
  <cp:keywords/>
  <dc:description/>
  <cp:lastModifiedBy>Blanca Berrio Pozo</cp:lastModifiedBy>
  <cp:revision>2</cp:revision>
  <cp:lastPrinted>2016-01-29T12:48:00Z</cp:lastPrinted>
  <dcterms:created xsi:type="dcterms:W3CDTF">2016-03-30T14:48:00Z</dcterms:created>
  <dcterms:modified xsi:type="dcterms:W3CDTF">2016-03-30T14:48:00Z</dcterms:modified>
</cp:coreProperties>
</file>